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1CFAA" w14:textId="77777777" w:rsidR="00230DF7" w:rsidRDefault="00230DF7" w:rsidP="00230D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HEYHAM</w:t>
      </w:r>
      <w:r>
        <w:rPr>
          <w:rFonts w:ascii="Times New Roman" w:hAnsi="Times New Roman" w:cs="Times New Roman"/>
          <w:sz w:val="24"/>
          <w:szCs w:val="24"/>
        </w:rPr>
        <w:t xml:space="preserve">       (fl.1468)</w:t>
      </w:r>
    </w:p>
    <w:p w14:paraId="11E876B7" w14:textId="77777777" w:rsidR="00230DF7" w:rsidRDefault="00230DF7" w:rsidP="00230D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1E1F08AC" w14:textId="77777777" w:rsidR="00230DF7" w:rsidRDefault="00230DF7" w:rsidP="00230D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9C7F2F" w14:textId="77777777" w:rsidR="00230DF7" w:rsidRDefault="00230DF7" w:rsidP="00230D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C7F99A" w14:textId="3EF7013B" w:rsidR="00230DF7" w:rsidRDefault="00230DF7" w:rsidP="00230D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He took on an apprentice, Richard Goldenby(q.v.).</w:t>
      </w:r>
    </w:p>
    <w:p w14:paraId="24F70595" w14:textId="6B4C6E81" w:rsidR="00E85D03" w:rsidRDefault="00E85D03" w:rsidP="00230D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[in the accounts of the Cutlers’ Company, he occurs as Richard</w:t>
      </w:r>
    </w:p>
    <w:p w14:paraId="6E3837BB" w14:textId="5DBCC782" w:rsidR="00E85D03" w:rsidRDefault="00E85D03" w:rsidP="00230D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Holdenby]</w:t>
      </w:r>
    </w:p>
    <w:p w14:paraId="47BF6661" w14:textId="77777777" w:rsidR="00230DF7" w:rsidRDefault="00230DF7" w:rsidP="00230D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C7847D" w14:textId="77777777" w:rsidR="00230DF7" w:rsidRDefault="00230DF7" w:rsidP="00230D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325C71" w14:textId="2E3EB113" w:rsidR="00230DF7" w:rsidRDefault="00230DF7" w:rsidP="00230D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2022</w:t>
      </w:r>
    </w:p>
    <w:p w14:paraId="361C007E" w14:textId="2FE824A4" w:rsidR="00E85D03" w:rsidRDefault="00E85D03" w:rsidP="00230D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2023</w:t>
      </w:r>
    </w:p>
    <w:p w14:paraId="47E90C1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A8E16" w14:textId="77777777" w:rsidR="00C52FC5" w:rsidRDefault="00C52FC5" w:rsidP="009139A6">
      <w:r>
        <w:separator/>
      </w:r>
    </w:p>
  </w:endnote>
  <w:endnote w:type="continuationSeparator" w:id="0">
    <w:p w14:paraId="02476156" w14:textId="77777777" w:rsidR="00C52FC5" w:rsidRDefault="00C52F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E5F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743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49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5FACB" w14:textId="77777777" w:rsidR="00C52FC5" w:rsidRDefault="00C52FC5" w:rsidP="009139A6">
      <w:r>
        <w:separator/>
      </w:r>
    </w:p>
  </w:footnote>
  <w:footnote w:type="continuationSeparator" w:id="0">
    <w:p w14:paraId="3A0BC95D" w14:textId="77777777" w:rsidR="00C52FC5" w:rsidRDefault="00C52F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15E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BAC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17C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DF7"/>
    <w:rsid w:val="000666E0"/>
    <w:rsid w:val="00230DF7"/>
    <w:rsid w:val="002510B7"/>
    <w:rsid w:val="005C130B"/>
    <w:rsid w:val="00826F5C"/>
    <w:rsid w:val="009139A6"/>
    <w:rsid w:val="009448BB"/>
    <w:rsid w:val="00A3176C"/>
    <w:rsid w:val="00AE65F8"/>
    <w:rsid w:val="00BA00AB"/>
    <w:rsid w:val="00C52FC5"/>
    <w:rsid w:val="00CB4ED9"/>
    <w:rsid w:val="00E85D0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9CAA6"/>
  <w15:chartTrackingRefBased/>
  <w15:docId w15:val="{D4AD2711-F535-4E19-9733-17B1B9F15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2022-04-18T20:14:00Z</dcterms:created>
  <dcterms:modified xsi:type="dcterms:W3CDTF">2023-02-14T16:37:00Z</dcterms:modified>
</cp:coreProperties>
</file>