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HEYGH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Crewkerne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Richard More of Picket(q.v.).</w:t>
      </w:r>
    </w:p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24-36)</w:t>
      </w:r>
    </w:p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367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367" w:rsidRPr="00FC4CF2" w:rsidRDefault="009D2367" w:rsidP="009D23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</w:p>
    <w:p w:rsidR="006B2F86" w:rsidRPr="009D2367" w:rsidRDefault="009D236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9D23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367" w:rsidRDefault="009D2367" w:rsidP="00E71FC3">
      <w:pPr>
        <w:spacing w:after="0" w:line="240" w:lineRule="auto"/>
      </w:pPr>
      <w:r>
        <w:separator/>
      </w:r>
    </w:p>
  </w:endnote>
  <w:endnote w:type="continuationSeparator" w:id="0">
    <w:p w:rsidR="009D2367" w:rsidRDefault="009D23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367" w:rsidRDefault="009D2367" w:rsidP="00E71FC3">
      <w:pPr>
        <w:spacing w:after="0" w:line="240" w:lineRule="auto"/>
      </w:pPr>
      <w:r>
        <w:separator/>
      </w:r>
    </w:p>
  </w:footnote>
  <w:footnote w:type="continuationSeparator" w:id="0">
    <w:p w:rsidR="009D2367" w:rsidRDefault="009D23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67"/>
    <w:rsid w:val="009D236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7310"/>
  <w15:chartTrackingRefBased/>
  <w15:docId w15:val="{1745CD6E-3033-403C-B296-88470C4D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2016-03-04T18:00:00Z</dcterms:created>
  <dcterms:modified xsi:type="dcterms:W3CDTF">2016-03-04T18:01:00Z</dcterms:modified>
</cp:coreProperties>
</file>