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7AF" w:rsidRDefault="009257AF" w:rsidP="009257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HEYFORD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257AF" w:rsidRDefault="009257AF" w:rsidP="009257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57AF" w:rsidRDefault="009257AF" w:rsidP="009257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57AF" w:rsidRDefault="009257AF" w:rsidP="009257AF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</w:t>
      </w:r>
      <w:r>
        <w:rPr>
          <w:rFonts w:ascii="Times New Roman" w:hAnsi="Times New Roman" w:cs="Times New Roman"/>
          <w:sz w:val="24"/>
          <w:szCs w:val="24"/>
        </w:rPr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</w:t>
      </w:r>
      <w:r>
        <w:rPr>
          <w:rFonts w:ascii="Times New Roman" w:hAnsi="Times New Roman" w:cs="Times New Roman"/>
          <w:sz w:val="24"/>
          <w:szCs w:val="24"/>
        </w:rPr>
        <w:t xml:space="preserve">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Elstow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Buckinghamshire </w:t>
      </w:r>
      <w:r>
        <w:rPr>
          <w:rFonts w:ascii="Times New Roman" w:hAnsi="Times New Roman" w:cs="Times New Roman"/>
          <w:sz w:val="24"/>
          <w:szCs w:val="24"/>
        </w:rPr>
        <w:t xml:space="preserve">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D5B8A" w:rsidRDefault="009257AF" w:rsidP="009257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257AF" w:rsidRDefault="009257AF" w:rsidP="009257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57AF" w:rsidRDefault="009257AF" w:rsidP="009257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57AF" w:rsidRPr="009257AF" w:rsidRDefault="009257AF" w:rsidP="009257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 October 2015 </w:t>
      </w:r>
      <w:bookmarkStart w:id="0" w:name="_GoBack"/>
      <w:bookmarkEnd w:id="0"/>
    </w:p>
    <w:sectPr w:rsidR="009257AF" w:rsidRPr="009257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7AF" w:rsidRDefault="009257AF" w:rsidP="00564E3C">
      <w:pPr>
        <w:spacing w:after="0" w:line="240" w:lineRule="auto"/>
      </w:pPr>
      <w:r>
        <w:separator/>
      </w:r>
    </w:p>
  </w:endnote>
  <w:endnote w:type="continuationSeparator" w:id="0">
    <w:p w:rsidR="009257AF" w:rsidRDefault="009257A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257AF">
      <w:rPr>
        <w:rFonts w:ascii="Times New Roman" w:hAnsi="Times New Roman" w:cs="Times New Roman"/>
        <w:noProof/>
        <w:sz w:val="24"/>
        <w:szCs w:val="24"/>
      </w:rPr>
      <w:t>19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7AF" w:rsidRDefault="009257AF" w:rsidP="00564E3C">
      <w:pPr>
        <w:spacing w:after="0" w:line="240" w:lineRule="auto"/>
      </w:pPr>
      <w:r>
        <w:separator/>
      </w:r>
    </w:p>
  </w:footnote>
  <w:footnote w:type="continuationSeparator" w:id="0">
    <w:p w:rsidR="009257AF" w:rsidRDefault="009257A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AF"/>
    <w:rsid w:val="00372DC6"/>
    <w:rsid w:val="00564E3C"/>
    <w:rsid w:val="0064591D"/>
    <w:rsid w:val="009257A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A1E15"/>
  <w15:chartTrackingRefBased/>
  <w15:docId w15:val="{7FF6EB79-692B-4CD0-8957-32E63BBF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257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2015-10-19T16:10:00Z</dcterms:created>
  <dcterms:modified xsi:type="dcterms:W3CDTF">2015-10-19T16:13:00Z</dcterms:modified>
</cp:coreProperties>
</file>