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D1F34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292F286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Merchant.</w:t>
      </w:r>
    </w:p>
    <w:p w14:paraId="2A6EAFFC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21DF3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3F774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CD8E07F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2973A8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6AFE5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6E96A" w14:textId="77777777" w:rsidR="002B1804" w:rsidRDefault="002B1804" w:rsidP="002B1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095D5B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B40A" w14:textId="77777777" w:rsidR="002B1804" w:rsidRDefault="002B1804" w:rsidP="009139A6">
      <w:r>
        <w:separator/>
      </w:r>
    </w:p>
  </w:endnote>
  <w:endnote w:type="continuationSeparator" w:id="0">
    <w:p w14:paraId="123FA5F2" w14:textId="77777777" w:rsidR="002B1804" w:rsidRDefault="002B18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6C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92E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7FA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4AAE3" w14:textId="77777777" w:rsidR="002B1804" w:rsidRDefault="002B1804" w:rsidP="009139A6">
      <w:r>
        <w:separator/>
      </w:r>
    </w:p>
  </w:footnote>
  <w:footnote w:type="continuationSeparator" w:id="0">
    <w:p w14:paraId="02937366" w14:textId="77777777" w:rsidR="002B1804" w:rsidRDefault="002B18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0E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68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C1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04"/>
    <w:rsid w:val="000666E0"/>
    <w:rsid w:val="002510B7"/>
    <w:rsid w:val="002B180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7CFF0"/>
  <w15:chartTrackingRefBased/>
  <w15:docId w15:val="{61A814E8-54B1-44F0-8AC9-9A5C5520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B18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2022-02-18T16:41:00Z</dcterms:created>
  <dcterms:modified xsi:type="dcterms:W3CDTF">2022-02-18T16:42:00Z</dcterms:modified>
</cp:coreProperties>
</file>