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761E40" w14:textId="77777777" w:rsidR="00CF3582" w:rsidRDefault="00CF3582" w:rsidP="00CF3582">
      <w:pPr>
        <w:pStyle w:val="NoSpacing"/>
      </w:pPr>
      <w:r>
        <w:rPr>
          <w:u w:val="single"/>
        </w:rPr>
        <w:t>John HEYERSON</w:t>
      </w:r>
      <w:r>
        <w:t xml:space="preserve">  </w:t>
      </w:r>
      <w:proofErr w:type="gramStart"/>
      <w:r>
        <w:t xml:space="preserve">   (</w:t>
      </w:r>
      <w:proofErr w:type="gramEnd"/>
      <w:r>
        <w:t>1446 -  1505)</w:t>
      </w:r>
    </w:p>
    <w:p w14:paraId="1473670D" w14:textId="77777777" w:rsidR="00CF3582" w:rsidRDefault="00CF3582" w:rsidP="00CF3582">
      <w:pPr>
        <w:pStyle w:val="NoSpacing"/>
      </w:pPr>
    </w:p>
    <w:p w14:paraId="2A45237C" w14:textId="77777777" w:rsidR="00CF3582" w:rsidRDefault="00CF3582" w:rsidP="00CF3582">
      <w:pPr>
        <w:pStyle w:val="NoSpacing"/>
      </w:pPr>
    </w:p>
    <w:p w14:paraId="396F03A5" w14:textId="77777777" w:rsidR="00CF3582" w:rsidRDefault="00CF3582" w:rsidP="00CF3582">
      <w:pPr>
        <w:pStyle w:val="NoSpacing"/>
      </w:pPr>
      <w:r>
        <w:t xml:space="preserve">Son of William </w:t>
      </w:r>
      <w:proofErr w:type="spellStart"/>
      <w:r>
        <w:t>Hereson</w:t>
      </w:r>
      <w:proofErr w:type="spellEnd"/>
      <w:r>
        <w:t xml:space="preserve"> and his wife, Jane.</w:t>
      </w:r>
    </w:p>
    <w:p w14:paraId="72EBA23C" w14:textId="77777777" w:rsidR="00CF3582" w:rsidRDefault="00CF3582" w:rsidP="00CF3582">
      <w:pPr>
        <w:pStyle w:val="NoSpacing"/>
      </w:pPr>
      <w:r>
        <w:t>(UK and Ireland, Find A Grave Index, 1300’s – current)</w:t>
      </w:r>
    </w:p>
    <w:p w14:paraId="54BBDB12" w14:textId="77777777" w:rsidR="00CF3582" w:rsidRDefault="00CF3582" w:rsidP="00CF3582">
      <w:pPr>
        <w:pStyle w:val="NoSpacing"/>
      </w:pPr>
    </w:p>
    <w:p w14:paraId="45D0245F" w14:textId="77777777" w:rsidR="00CF3582" w:rsidRDefault="00CF3582" w:rsidP="00CF3582">
      <w:pPr>
        <w:pStyle w:val="NoSpacing"/>
      </w:pPr>
    </w:p>
    <w:p w14:paraId="5D101A64" w14:textId="77777777" w:rsidR="00CF3582" w:rsidRDefault="00CF3582" w:rsidP="00CF3582">
      <w:pPr>
        <w:pStyle w:val="NoSpacing"/>
      </w:pPr>
      <w:r>
        <w:t>1 = Jane.   (ibid.)</w:t>
      </w:r>
    </w:p>
    <w:p w14:paraId="4DD14BEA" w14:textId="77777777" w:rsidR="00CF3582" w:rsidRDefault="00CF3582" w:rsidP="00CF3582">
      <w:pPr>
        <w:pStyle w:val="NoSpacing"/>
      </w:pPr>
    </w:p>
    <w:p w14:paraId="715A24D3" w14:textId="77777777" w:rsidR="00CF3582" w:rsidRDefault="00CF3582" w:rsidP="00CF3582">
      <w:pPr>
        <w:pStyle w:val="NoSpacing"/>
      </w:pPr>
      <w:r>
        <w:t>2 = Elizabeth.   (ibid.)</w:t>
      </w:r>
    </w:p>
    <w:p w14:paraId="2A43A42C" w14:textId="77777777" w:rsidR="00CF3582" w:rsidRDefault="00CF3582" w:rsidP="00CF3582">
      <w:pPr>
        <w:pStyle w:val="NoSpacing"/>
      </w:pPr>
    </w:p>
    <w:p w14:paraId="7FFDE6A6" w14:textId="77777777" w:rsidR="00CF3582" w:rsidRDefault="00CF3582" w:rsidP="00CF3582">
      <w:pPr>
        <w:pStyle w:val="NoSpacing"/>
      </w:pPr>
      <w:r>
        <w:t>He had a son, Thomas.   (ibid.)</w:t>
      </w:r>
    </w:p>
    <w:p w14:paraId="4A867720" w14:textId="77777777" w:rsidR="00CF3582" w:rsidRDefault="00CF3582" w:rsidP="00CF3582">
      <w:pPr>
        <w:pStyle w:val="NoSpacing"/>
      </w:pPr>
    </w:p>
    <w:p w14:paraId="2394D42E" w14:textId="77777777" w:rsidR="00CF3582" w:rsidRDefault="00CF3582" w:rsidP="00CF3582">
      <w:pPr>
        <w:pStyle w:val="NoSpacing"/>
      </w:pPr>
    </w:p>
    <w:p w14:paraId="1F9C9C1D" w14:textId="77777777" w:rsidR="00CF3582" w:rsidRDefault="00CF3582" w:rsidP="00CF3582">
      <w:pPr>
        <w:pStyle w:val="NoSpacing"/>
      </w:pPr>
      <w:r>
        <w:t>19 Jul.1505</w:t>
      </w:r>
      <w:r>
        <w:tab/>
        <w:t>He died and was buried in York.   (ibid.)</w:t>
      </w:r>
    </w:p>
    <w:p w14:paraId="561DCF3D" w14:textId="77777777" w:rsidR="00CF3582" w:rsidRDefault="00CF3582" w:rsidP="00CF3582">
      <w:pPr>
        <w:pStyle w:val="NoSpacing"/>
      </w:pPr>
    </w:p>
    <w:p w14:paraId="50A434AC" w14:textId="77777777" w:rsidR="00CF3582" w:rsidRDefault="00CF3582" w:rsidP="00CF3582">
      <w:pPr>
        <w:pStyle w:val="NoSpacing"/>
      </w:pPr>
    </w:p>
    <w:p w14:paraId="46857856" w14:textId="77777777" w:rsidR="00CF3582" w:rsidRDefault="00CF3582" w:rsidP="00CF3582">
      <w:pPr>
        <w:pStyle w:val="NoSpacing"/>
      </w:pPr>
      <w:r>
        <w:t>23 December 2023</w:t>
      </w:r>
    </w:p>
    <w:p w14:paraId="53FA5A4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81D7B6" w14:textId="77777777" w:rsidR="00CF3582" w:rsidRDefault="00CF3582" w:rsidP="009139A6">
      <w:r>
        <w:separator/>
      </w:r>
    </w:p>
  </w:endnote>
  <w:endnote w:type="continuationSeparator" w:id="0">
    <w:p w14:paraId="6DAC936E" w14:textId="77777777" w:rsidR="00CF3582" w:rsidRDefault="00CF358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B9297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C8210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23602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1338F9" w14:textId="77777777" w:rsidR="00CF3582" w:rsidRDefault="00CF3582" w:rsidP="009139A6">
      <w:r>
        <w:separator/>
      </w:r>
    </w:p>
  </w:footnote>
  <w:footnote w:type="continuationSeparator" w:id="0">
    <w:p w14:paraId="0EE824AE" w14:textId="77777777" w:rsidR="00CF3582" w:rsidRDefault="00CF358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0F55D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82827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388A6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582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878AA"/>
    <w:rsid w:val="00A3176C"/>
    <w:rsid w:val="00AE65F8"/>
    <w:rsid w:val="00BA00AB"/>
    <w:rsid w:val="00C71834"/>
    <w:rsid w:val="00CB4ED9"/>
    <w:rsid w:val="00CF3582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4EB19"/>
  <w15:chartTrackingRefBased/>
  <w15:docId w15:val="{2FD56D61-394A-4E31-8833-C82111705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2024-09-12T20:01:00Z</dcterms:created>
  <dcterms:modified xsi:type="dcterms:W3CDTF">2024-09-12T20:02:00Z</dcterms:modified>
</cp:coreProperties>
</file>