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51D" w:rsidRDefault="0021551D" w:rsidP="002155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HEYE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21551D" w:rsidRDefault="0021551D" w:rsidP="002155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51D" w:rsidRDefault="0021551D" w:rsidP="002155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51D" w:rsidRDefault="0021551D" w:rsidP="002155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into the lands of the late</w:t>
      </w:r>
    </w:p>
    <w:p w:rsidR="0021551D" w:rsidRDefault="0021551D" w:rsidP="002155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Sir William Clopton(q.v.).</w:t>
      </w:r>
    </w:p>
    <w:p w:rsidR="0021551D" w:rsidRDefault="0021551D" w:rsidP="002155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21-248)</w:t>
      </w:r>
    </w:p>
    <w:p w:rsidR="0021551D" w:rsidRDefault="0021551D" w:rsidP="002155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51D" w:rsidRDefault="0021551D" w:rsidP="002155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1551D" w:rsidRDefault="0021551D" w:rsidP="002155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2016</w:t>
      </w:r>
      <w:bookmarkStart w:id="0" w:name="_GoBack"/>
      <w:bookmarkEnd w:id="0"/>
    </w:p>
    <w:sectPr w:rsidR="00DD5B8A" w:rsidRPr="002155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51D" w:rsidRDefault="0021551D" w:rsidP="00564E3C">
      <w:pPr>
        <w:spacing w:after="0" w:line="240" w:lineRule="auto"/>
      </w:pPr>
      <w:r>
        <w:separator/>
      </w:r>
    </w:p>
  </w:endnote>
  <w:endnote w:type="continuationSeparator" w:id="0">
    <w:p w:rsidR="0021551D" w:rsidRDefault="0021551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1551D">
      <w:rPr>
        <w:rFonts w:ascii="Times New Roman" w:hAnsi="Times New Roman" w:cs="Times New Roman"/>
        <w:noProof/>
        <w:sz w:val="24"/>
        <w:szCs w:val="24"/>
      </w:rPr>
      <w:t>14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51D" w:rsidRDefault="0021551D" w:rsidP="00564E3C">
      <w:pPr>
        <w:spacing w:after="0" w:line="240" w:lineRule="auto"/>
      </w:pPr>
      <w:r>
        <w:separator/>
      </w:r>
    </w:p>
  </w:footnote>
  <w:footnote w:type="continuationSeparator" w:id="0">
    <w:p w:rsidR="0021551D" w:rsidRDefault="0021551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51D"/>
    <w:rsid w:val="0021551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CFBA0"/>
  <w15:chartTrackingRefBased/>
  <w15:docId w15:val="{C0ACDA6F-175E-4E14-AA07-DFF2EBEC7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2016-02-14T21:55:00Z</dcterms:created>
  <dcterms:modified xsi:type="dcterms:W3CDTF">2016-02-14T21:55:00Z</dcterms:modified>
</cp:coreProperties>
</file>