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389" w:rsidRDefault="00D92389" w:rsidP="00D92389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HEYE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92389" w:rsidRDefault="00D92389" w:rsidP="00D92389">
      <w:pPr>
        <w:pStyle w:val="NoSpacing"/>
      </w:pPr>
      <w:r>
        <w:t xml:space="preserve">of </w:t>
      </w:r>
      <w:proofErr w:type="spellStart"/>
      <w:r>
        <w:t>Smarden</w:t>
      </w:r>
      <w:proofErr w:type="spellEnd"/>
      <w:r>
        <w:t>, Kent. Labourer.</w:t>
      </w:r>
    </w:p>
    <w:p w:rsidR="00D92389" w:rsidRDefault="00D92389" w:rsidP="00D92389">
      <w:pPr>
        <w:pStyle w:val="NoSpacing"/>
      </w:pPr>
    </w:p>
    <w:p w:rsidR="00D92389" w:rsidRDefault="00D92389" w:rsidP="00D92389">
      <w:pPr>
        <w:pStyle w:val="NoSpacing"/>
      </w:pPr>
    </w:p>
    <w:p w:rsidR="00D92389" w:rsidRDefault="00D92389" w:rsidP="00D9238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(C.PR. 1446-52 p.364)</w:t>
      </w:r>
    </w:p>
    <w:p w:rsidR="00D92389" w:rsidRDefault="00D92389" w:rsidP="00D92389">
      <w:pPr>
        <w:pStyle w:val="NoSpacing"/>
      </w:pPr>
    </w:p>
    <w:p w:rsidR="00D92389" w:rsidRDefault="00D92389" w:rsidP="00D92389">
      <w:pPr>
        <w:pStyle w:val="NoSpacing"/>
      </w:pPr>
    </w:p>
    <w:p w:rsidR="00D92389" w:rsidRPr="00DA72D1" w:rsidRDefault="00D92389" w:rsidP="00D92389">
      <w:pPr>
        <w:pStyle w:val="NoSpacing"/>
      </w:pPr>
      <w:r>
        <w:t>30 October 2016</w:t>
      </w:r>
    </w:p>
    <w:p w:rsidR="006B2F86" w:rsidRPr="00D92389" w:rsidRDefault="00D92389" w:rsidP="00E71FC3">
      <w:pPr>
        <w:pStyle w:val="NoSpacing"/>
      </w:pPr>
      <w:bookmarkStart w:id="0" w:name="_GoBack"/>
      <w:bookmarkEnd w:id="0"/>
    </w:p>
    <w:sectPr w:rsidR="006B2F86" w:rsidRPr="00D923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389" w:rsidRDefault="00D92389" w:rsidP="00E71FC3">
      <w:pPr>
        <w:spacing w:after="0" w:line="240" w:lineRule="auto"/>
      </w:pPr>
      <w:r>
        <w:separator/>
      </w:r>
    </w:p>
  </w:endnote>
  <w:endnote w:type="continuationSeparator" w:id="0">
    <w:p w:rsidR="00D92389" w:rsidRDefault="00D923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389" w:rsidRDefault="00D92389" w:rsidP="00E71FC3">
      <w:pPr>
        <w:spacing w:after="0" w:line="240" w:lineRule="auto"/>
      </w:pPr>
      <w:r>
        <w:separator/>
      </w:r>
    </w:p>
  </w:footnote>
  <w:footnote w:type="continuationSeparator" w:id="0">
    <w:p w:rsidR="00D92389" w:rsidRDefault="00D923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89"/>
    <w:rsid w:val="001A7C09"/>
    <w:rsid w:val="00733BE7"/>
    <w:rsid w:val="00AB52E8"/>
    <w:rsid w:val="00B16D3F"/>
    <w:rsid w:val="00D923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A3E60"/>
  <w15:chartTrackingRefBased/>
  <w15:docId w15:val="{B86D6C0C-56F7-4CD6-A202-C59CF1A0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2016-10-30T21:40:00Z</dcterms:created>
  <dcterms:modified xsi:type="dcterms:W3CDTF">2016-10-30T21:41:00Z</dcterms:modified>
</cp:coreProperties>
</file>