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87B6A" w14:textId="7DB155F5" w:rsidR="00BA00AB" w:rsidRDefault="0016211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HEYDOUR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fl.1449-50)</w:t>
      </w:r>
    </w:p>
    <w:p w14:paraId="173B9B22" w14:textId="1C94F4A7" w:rsidR="00162119" w:rsidRDefault="0016211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Cutler.</w:t>
      </w:r>
    </w:p>
    <w:p w14:paraId="197A7393" w14:textId="09B09E21" w:rsidR="00162119" w:rsidRDefault="00162119" w:rsidP="009139A6">
      <w:pPr>
        <w:pStyle w:val="NoSpacing"/>
        <w:rPr>
          <w:rFonts w:cs="Times New Roman"/>
          <w:szCs w:val="24"/>
        </w:rPr>
      </w:pPr>
    </w:p>
    <w:p w14:paraId="57AF15A7" w14:textId="72DE9450" w:rsidR="00162119" w:rsidRDefault="00162119" w:rsidP="009139A6">
      <w:pPr>
        <w:pStyle w:val="NoSpacing"/>
        <w:rPr>
          <w:rFonts w:cs="Times New Roman"/>
          <w:szCs w:val="24"/>
        </w:rPr>
      </w:pPr>
    </w:p>
    <w:p w14:paraId="231139CB" w14:textId="754E0D8F" w:rsidR="00162119" w:rsidRDefault="00162119" w:rsidP="001621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1449-50</w:t>
      </w:r>
      <w:r>
        <w:rPr>
          <w:rFonts w:cs="Times New Roman"/>
          <w:szCs w:val="24"/>
        </w:rPr>
        <w:tab/>
        <w:t>He had an apprentice, called William Stevens(q.v.).</w:t>
      </w:r>
    </w:p>
    <w:p w14:paraId="66E2EC59" w14:textId="136E759E" w:rsidR="00162119" w:rsidRDefault="00162119" w:rsidP="00162119">
      <w:pPr>
        <w:pStyle w:val="NoSpacing"/>
        <w:ind w:left="1440"/>
        <w:rPr>
          <w:szCs w:val="24"/>
        </w:rPr>
      </w:pPr>
      <w:r>
        <w:rPr>
          <w:rFonts w:cs="Times New Roman"/>
          <w:szCs w:val="24"/>
        </w:rPr>
        <w:t xml:space="preserve"> </w:t>
      </w:r>
      <w:r>
        <w:rPr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proofErr w:type="gramStart"/>
      <w:r>
        <w:rPr>
          <w:szCs w:val="24"/>
        </w:rPr>
        <w:t>vol.I</w:t>
      </w:r>
      <w:proofErr w:type="spellEnd"/>
      <w:proofErr w:type="gramEnd"/>
      <w:r>
        <w:rPr>
          <w:szCs w:val="24"/>
        </w:rPr>
        <w:t xml:space="preserve"> published by the Cutlers’ Company 1916 p.35</w:t>
      </w:r>
      <w:r>
        <w:rPr>
          <w:szCs w:val="24"/>
        </w:rPr>
        <w:t>7</w:t>
      </w:r>
      <w:r>
        <w:rPr>
          <w:szCs w:val="24"/>
        </w:rPr>
        <w:t>)</w:t>
      </w:r>
    </w:p>
    <w:p w14:paraId="2A91F6BD" w14:textId="77777777" w:rsidR="00162119" w:rsidRDefault="00162119" w:rsidP="00162119">
      <w:pPr>
        <w:pStyle w:val="NoSpacing"/>
        <w:rPr>
          <w:szCs w:val="24"/>
        </w:rPr>
      </w:pPr>
    </w:p>
    <w:p w14:paraId="3CB3736C" w14:textId="77777777" w:rsidR="00162119" w:rsidRDefault="00162119" w:rsidP="00162119">
      <w:pPr>
        <w:pStyle w:val="NoSpacing"/>
        <w:rPr>
          <w:szCs w:val="24"/>
        </w:rPr>
      </w:pPr>
    </w:p>
    <w:p w14:paraId="4B5FCA01" w14:textId="4E6B3071" w:rsidR="00162119" w:rsidRDefault="00162119" w:rsidP="00162119">
      <w:pPr>
        <w:pStyle w:val="NoSpacing"/>
        <w:tabs>
          <w:tab w:val="left" w:pos="1978"/>
        </w:tabs>
        <w:rPr>
          <w:szCs w:val="24"/>
        </w:rPr>
      </w:pPr>
      <w:r>
        <w:rPr>
          <w:szCs w:val="24"/>
        </w:rPr>
        <w:t>29 January 2023</w:t>
      </w:r>
    </w:p>
    <w:p w14:paraId="3105FEE2" w14:textId="2B9C852A" w:rsidR="00162119" w:rsidRPr="00162119" w:rsidRDefault="00162119" w:rsidP="00162119">
      <w:pPr>
        <w:pStyle w:val="NoSpacing"/>
        <w:tabs>
          <w:tab w:val="left" w:pos="1440"/>
        </w:tabs>
        <w:rPr>
          <w:rFonts w:cs="Times New Roman"/>
          <w:szCs w:val="24"/>
        </w:rPr>
      </w:pPr>
    </w:p>
    <w:p w14:paraId="5E9E7A9F" w14:textId="34D5650D" w:rsidR="00162119" w:rsidRPr="00162119" w:rsidRDefault="00162119" w:rsidP="009139A6">
      <w:pPr>
        <w:pStyle w:val="NoSpacing"/>
        <w:rPr>
          <w:rFonts w:cs="Times New Roman"/>
          <w:szCs w:val="24"/>
        </w:rPr>
      </w:pPr>
    </w:p>
    <w:sectPr w:rsidR="00162119" w:rsidRPr="001621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46DD6" w14:textId="77777777" w:rsidR="00162119" w:rsidRDefault="00162119" w:rsidP="009139A6">
      <w:r>
        <w:separator/>
      </w:r>
    </w:p>
  </w:endnote>
  <w:endnote w:type="continuationSeparator" w:id="0">
    <w:p w14:paraId="3B30A6C3" w14:textId="77777777" w:rsidR="00162119" w:rsidRDefault="001621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457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2D8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5EF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38DF7" w14:textId="77777777" w:rsidR="00162119" w:rsidRDefault="00162119" w:rsidP="009139A6">
      <w:r>
        <w:separator/>
      </w:r>
    </w:p>
  </w:footnote>
  <w:footnote w:type="continuationSeparator" w:id="0">
    <w:p w14:paraId="235EA43E" w14:textId="77777777" w:rsidR="00162119" w:rsidRDefault="001621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15F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325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EA8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119"/>
    <w:rsid w:val="000666E0"/>
    <w:rsid w:val="0016211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A4035"/>
  <w15:chartTrackingRefBased/>
  <w15:docId w15:val="{9C58FF45-D869-4C26-A5CA-397921A1E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2023-01-29T12:42:00Z</dcterms:created>
  <dcterms:modified xsi:type="dcterms:W3CDTF">2023-01-29T12:49:00Z</dcterms:modified>
</cp:coreProperties>
</file>