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E8A39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HEYDON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A0977DC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Heydon, Norfolk. Paten maker.</w:t>
      </w:r>
    </w:p>
    <w:p w14:paraId="184813E2" w14:textId="77777777" w:rsidR="00BD64E4" w:rsidRDefault="00BD64E4" w:rsidP="00BD64E4">
      <w:pPr>
        <w:rPr>
          <w:rFonts w:ascii="Times New Roman" w:hAnsi="Times New Roman" w:cs="Times New Roman"/>
        </w:rPr>
      </w:pPr>
    </w:p>
    <w:p w14:paraId="202F7A3A" w14:textId="77777777" w:rsidR="00BD64E4" w:rsidRDefault="00BD64E4" w:rsidP="00BD64E4">
      <w:pPr>
        <w:rPr>
          <w:rFonts w:ascii="Times New Roman" w:hAnsi="Times New Roman" w:cs="Times New Roman"/>
        </w:rPr>
      </w:pPr>
    </w:p>
    <w:p w14:paraId="5870D497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Stemines</w:t>
      </w:r>
      <w:proofErr w:type="spellEnd"/>
      <w:r>
        <w:rPr>
          <w:rFonts w:ascii="Times New Roman" w:hAnsi="Times New Roman" w:cs="Times New Roman"/>
        </w:rPr>
        <w:t>(q.v.) and Geoffrey Cady of Salle(q.v.), as the executors</w:t>
      </w:r>
    </w:p>
    <w:p w14:paraId="7B9896AB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William </w:t>
      </w:r>
      <w:proofErr w:type="spellStart"/>
      <w:r>
        <w:rPr>
          <w:rFonts w:ascii="Times New Roman" w:hAnsi="Times New Roman" w:cs="Times New Roman"/>
        </w:rPr>
        <w:t>Stemines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Reepham</w:t>
      </w:r>
      <w:proofErr w:type="spellEnd"/>
      <w:r>
        <w:rPr>
          <w:rFonts w:ascii="Times New Roman" w:hAnsi="Times New Roman" w:cs="Times New Roman"/>
        </w:rPr>
        <w:t>(q.v.), brought a plaint of debt against him,</w:t>
      </w:r>
    </w:p>
    <w:p w14:paraId="27D91AF4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Sarys</w:t>
      </w:r>
      <w:proofErr w:type="spellEnd"/>
      <w:r>
        <w:rPr>
          <w:rFonts w:ascii="Times New Roman" w:hAnsi="Times New Roman" w:cs="Times New Roman"/>
        </w:rPr>
        <w:t xml:space="preserve"> of Oulton(q.v.), Thomas </w:t>
      </w:r>
      <w:proofErr w:type="spellStart"/>
      <w:r>
        <w:rPr>
          <w:rFonts w:ascii="Times New Roman" w:hAnsi="Times New Roman" w:cs="Times New Roman"/>
        </w:rPr>
        <w:t>Southed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Bawdeswell</w:t>
      </w:r>
      <w:proofErr w:type="spellEnd"/>
      <w:r>
        <w:rPr>
          <w:rFonts w:ascii="Times New Roman" w:hAnsi="Times New Roman" w:cs="Times New Roman"/>
        </w:rPr>
        <w:t xml:space="preserve">(q.v.), John </w:t>
      </w:r>
    </w:p>
    <w:p w14:paraId="4EEBCDCB" w14:textId="77777777" w:rsidR="00BD64E4" w:rsidRDefault="00BD64E4" w:rsidP="00BD64E4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Odys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Foxley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Wattys</w:t>
      </w:r>
      <w:proofErr w:type="spellEnd"/>
      <w:r>
        <w:rPr>
          <w:rFonts w:ascii="Times New Roman" w:hAnsi="Times New Roman" w:cs="Times New Roman"/>
        </w:rPr>
        <w:t xml:space="preserve"> of Salle(q.v.) and Thomas Redman 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>(q.v.).</w:t>
      </w:r>
    </w:p>
    <w:p w14:paraId="4742C5B4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7A765E0" w14:textId="77777777" w:rsidR="00BD64E4" w:rsidRDefault="00BD64E4" w:rsidP="00BD64E4">
      <w:pPr>
        <w:rPr>
          <w:rFonts w:ascii="Times New Roman" w:hAnsi="Times New Roman" w:cs="Times New Roman"/>
        </w:rPr>
      </w:pPr>
    </w:p>
    <w:p w14:paraId="1BFC3A43" w14:textId="77777777" w:rsidR="00BD64E4" w:rsidRDefault="00BD64E4" w:rsidP="00BD64E4">
      <w:pPr>
        <w:rPr>
          <w:rFonts w:ascii="Times New Roman" w:hAnsi="Times New Roman" w:cs="Times New Roman"/>
        </w:rPr>
      </w:pPr>
    </w:p>
    <w:p w14:paraId="3653E7CB" w14:textId="77777777" w:rsidR="00BD64E4" w:rsidRDefault="00BD64E4" w:rsidP="00BD6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2019</w:t>
      </w:r>
    </w:p>
    <w:p w14:paraId="434F2B31" w14:textId="77777777" w:rsidR="006B2F86" w:rsidRPr="00E71FC3" w:rsidRDefault="00BD64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1F598" w14:textId="77777777" w:rsidR="00BD64E4" w:rsidRDefault="00BD64E4" w:rsidP="00E71FC3">
      <w:r>
        <w:separator/>
      </w:r>
    </w:p>
  </w:endnote>
  <w:endnote w:type="continuationSeparator" w:id="0">
    <w:p w14:paraId="44499B49" w14:textId="77777777" w:rsidR="00BD64E4" w:rsidRDefault="00BD64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8F4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8CA58" w14:textId="77777777" w:rsidR="00BD64E4" w:rsidRDefault="00BD64E4" w:rsidP="00E71FC3">
      <w:r>
        <w:separator/>
      </w:r>
    </w:p>
  </w:footnote>
  <w:footnote w:type="continuationSeparator" w:id="0">
    <w:p w14:paraId="2ABAB2D3" w14:textId="77777777" w:rsidR="00BD64E4" w:rsidRDefault="00BD64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E4"/>
    <w:rsid w:val="001A7C09"/>
    <w:rsid w:val="00577BD5"/>
    <w:rsid w:val="00656CBA"/>
    <w:rsid w:val="006A1F77"/>
    <w:rsid w:val="00733BE7"/>
    <w:rsid w:val="00AB52E8"/>
    <w:rsid w:val="00B16D3F"/>
    <w:rsid w:val="00BB41AC"/>
    <w:rsid w:val="00BD64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BAA40"/>
  <w15:chartTrackingRefBased/>
  <w15:docId w15:val="{698810A8-FA7F-4353-8A4B-0BA951FD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4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D6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2019-01-30T21:09:00Z</dcterms:created>
  <dcterms:modified xsi:type="dcterms:W3CDTF">2019-01-30T21:09:00Z</dcterms:modified>
</cp:coreProperties>
</file>