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8DE115" w14:textId="77777777" w:rsidR="00410752" w:rsidRDefault="00410752" w:rsidP="00410752">
      <w:pPr>
        <w:pStyle w:val="NoSpacing"/>
      </w:pPr>
      <w:r>
        <w:rPr>
          <w:u w:val="single"/>
        </w:rPr>
        <w:t>Thomas HEYDON</w:t>
      </w:r>
      <w:r>
        <w:t xml:space="preserve">        (fl.1424)</w:t>
      </w:r>
    </w:p>
    <w:p w14:paraId="6700A3F7" w14:textId="77777777" w:rsidR="00410752" w:rsidRDefault="00410752" w:rsidP="00410752">
      <w:pPr>
        <w:pStyle w:val="NoSpacing"/>
      </w:pPr>
      <w:r>
        <w:t>of Dunstable, Bedfordshire. Cutler.</w:t>
      </w:r>
    </w:p>
    <w:p w14:paraId="1E9F238F" w14:textId="77777777" w:rsidR="00410752" w:rsidRDefault="00410752" w:rsidP="00410752">
      <w:pPr>
        <w:pStyle w:val="NoSpacing"/>
      </w:pPr>
    </w:p>
    <w:p w14:paraId="5A23DCD8" w14:textId="77777777" w:rsidR="00410752" w:rsidRDefault="00410752" w:rsidP="00410752">
      <w:pPr>
        <w:pStyle w:val="NoSpacing"/>
      </w:pPr>
    </w:p>
    <w:p w14:paraId="2CDC37A4" w14:textId="77777777" w:rsidR="00410752" w:rsidRDefault="00410752" w:rsidP="00410752">
      <w:pPr>
        <w:pStyle w:val="NoSpacing"/>
      </w:pPr>
      <w:r>
        <w:tab/>
        <w:t>1424</w:t>
      </w:r>
      <w:r>
        <w:tab/>
        <w:t xml:space="preserve">Edmund </w:t>
      </w:r>
      <w:proofErr w:type="spellStart"/>
      <w:r>
        <w:t>Talworthe</w:t>
      </w:r>
      <w:proofErr w:type="spellEnd"/>
      <w:r>
        <w:t xml:space="preserve"> of London, skinner(q.v.), brought a plaint of debt </w:t>
      </w:r>
    </w:p>
    <w:p w14:paraId="174F5B02" w14:textId="77777777" w:rsidR="00410752" w:rsidRDefault="00410752" w:rsidP="00410752">
      <w:pPr>
        <w:pStyle w:val="NoSpacing"/>
      </w:pPr>
      <w:r>
        <w:tab/>
      </w:r>
      <w:r>
        <w:tab/>
        <w:t xml:space="preserve">against him.      (  </w:t>
      </w:r>
      <w:hyperlink r:id="rId6" w:history="1">
        <w:r w:rsidRPr="002C2C5B">
          <w:rPr>
            <w:rStyle w:val="Hyperlink"/>
          </w:rPr>
          <w:t>https://waalt.uh.edu/index.php/CP40/654:_K-Z</w:t>
        </w:r>
      </w:hyperlink>
      <w:r>
        <w:t xml:space="preserve"> )</w:t>
      </w:r>
    </w:p>
    <w:p w14:paraId="5A6319B1" w14:textId="77777777" w:rsidR="00410752" w:rsidRDefault="00410752" w:rsidP="00410752">
      <w:pPr>
        <w:pStyle w:val="NoSpacing"/>
      </w:pPr>
    </w:p>
    <w:p w14:paraId="26DD7D75" w14:textId="77777777" w:rsidR="00410752" w:rsidRDefault="00410752" w:rsidP="00410752">
      <w:pPr>
        <w:pStyle w:val="NoSpacing"/>
      </w:pPr>
    </w:p>
    <w:p w14:paraId="1A22C966" w14:textId="77777777" w:rsidR="00410752" w:rsidRDefault="00410752" w:rsidP="00410752">
      <w:pPr>
        <w:pStyle w:val="NoSpacing"/>
      </w:pPr>
      <w:r>
        <w:t>20 June 2025</w:t>
      </w:r>
    </w:p>
    <w:p w14:paraId="5C43F8C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5DF357" w14:textId="77777777" w:rsidR="00410752" w:rsidRDefault="00410752" w:rsidP="009139A6">
      <w:r>
        <w:separator/>
      </w:r>
    </w:p>
  </w:endnote>
  <w:endnote w:type="continuationSeparator" w:id="0">
    <w:p w14:paraId="24ACBA37" w14:textId="77777777" w:rsidR="00410752" w:rsidRDefault="0041075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6B64C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6EE93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6C57B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981731" w14:textId="77777777" w:rsidR="00410752" w:rsidRDefault="00410752" w:rsidP="009139A6">
      <w:r>
        <w:separator/>
      </w:r>
    </w:p>
  </w:footnote>
  <w:footnote w:type="continuationSeparator" w:id="0">
    <w:p w14:paraId="76287314" w14:textId="77777777" w:rsidR="00410752" w:rsidRDefault="0041075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16272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6406C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53ED3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0752"/>
    <w:rsid w:val="000666E0"/>
    <w:rsid w:val="000A2E7A"/>
    <w:rsid w:val="001307AC"/>
    <w:rsid w:val="00190DFA"/>
    <w:rsid w:val="002510B7"/>
    <w:rsid w:val="00270799"/>
    <w:rsid w:val="002737D5"/>
    <w:rsid w:val="00357E4A"/>
    <w:rsid w:val="00410752"/>
    <w:rsid w:val="005B721E"/>
    <w:rsid w:val="005C130B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BA00AB"/>
    <w:rsid w:val="00C71834"/>
    <w:rsid w:val="00CB4ED9"/>
    <w:rsid w:val="00D72F1F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208E35"/>
  <w15:chartTrackingRefBased/>
  <w15:docId w15:val="{DE4A6D04-AC7A-4BDB-B96B-FE7FF07BEB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41075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54:_K-Z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43</Words>
  <Characters>246</Characters>
  <Application>Microsoft Office Word</Application>
  <DocSecurity>0</DocSecurity>
  <Lines>2</Lines>
  <Paragraphs>1</Paragraphs>
  <ScaleCrop>false</ScaleCrop>
  <Company/>
  <LinksUpToDate>false</LinksUpToDate>
  <CharactersWithSpaces>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2025-06-20T14:42:00Z</dcterms:created>
  <dcterms:modified xsi:type="dcterms:W3CDTF">2025-06-20T14:43:00Z</dcterms:modified>
</cp:coreProperties>
</file>