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E2F9B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HEYDON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0A53A1A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Greet, Gloucestershire. Gentleman.</w:t>
      </w:r>
    </w:p>
    <w:p w14:paraId="0DB2EDC3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</w:p>
    <w:p w14:paraId="2457FE20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</w:p>
    <w:p w14:paraId="5EBCD283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Payn</w:t>
      </w:r>
      <w:proofErr w:type="spellEnd"/>
      <w:r>
        <w:rPr>
          <w:rFonts w:cs="Times New Roman"/>
          <w:szCs w:val="24"/>
        </w:rPr>
        <w:t xml:space="preserve">(q.v.) brought a plaint of debt against him, John </w:t>
      </w:r>
      <w:proofErr w:type="spellStart"/>
      <w:r>
        <w:rPr>
          <w:rFonts w:cs="Times New Roman"/>
          <w:szCs w:val="24"/>
        </w:rPr>
        <w:t>Bydyll</w:t>
      </w:r>
      <w:proofErr w:type="spellEnd"/>
      <w:r>
        <w:rPr>
          <w:rFonts w:cs="Times New Roman"/>
          <w:szCs w:val="24"/>
        </w:rPr>
        <w:t xml:space="preserve"> of</w:t>
      </w:r>
    </w:p>
    <w:p w14:paraId="0CE4D0F9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Stanley(q.v.) and Thomas </w:t>
      </w:r>
      <w:proofErr w:type="spellStart"/>
      <w:r>
        <w:rPr>
          <w:rFonts w:cs="Times New Roman"/>
          <w:szCs w:val="24"/>
        </w:rPr>
        <w:t>Sturmy</w:t>
      </w:r>
      <w:proofErr w:type="spellEnd"/>
      <w:r>
        <w:rPr>
          <w:rFonts w:cs="Times New Roman"/>
          <w:szCs w:val="24"/>
        </w:rPr>
        <w:t xml:space="preserve"> of Cheltenham(q.v.).</w:t>
      </w:r>
    </w:p>
    <w:p w14:paraId="41318AB8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24A37968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</w:p>
    <w:p w14:paraId="2E7545FA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</w:p>
    <w:p w14:paraId="640A4E53" w14:textId="77777777" w:rsidR="00702CD5" w:rsidRDefault="00702CD5" w:rsidP="00702C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23 November 2022</w:t>
      </w:r>
    </w:p>
    <w:p w14:paraId="3B3E31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74976" w14:textId="77777777" w:rsidR="00702CD5" w:rsidRDefault="00702CD5" w:rsidP="009139A6">
      <w:r>
        <w:separator/>
      </w:r>
    </w:p>
  </w:endnote>
  <w:endnote w:type="continuationSeparator" w:id="0">
    <w:p w14:paraId="4E652F74" w14:textId="77777777" w:rsidR="00702CD5" w:rsidRDefault="00702C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E03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BC0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6C3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46707" w14:textId="77777777" w:rsidR="00702CD5" w:rsidRDefault="00702CD5" w:rsidP="009139A6">
      <w:r>
        <w:separator/>
      </w:r>
    </w:p>
  </w:footnote>
  <w:footnote w:type="continuationSeparator" w:id="0">
    <w:p w14:paraId="5AD6EB3A" w14:textId="77777777" w:rsidR="00702CD5" w:rsidRDefault="00702C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B6C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824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77D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D5"/>
    <w:rsid w:val="000666E0"/>
    <w:rsid w:val="002510B7"/>
    <w:rsid w:val="005C130B"/>
    <w:rsid w:val="00702CD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BCED0"/>
  <w15:chartTrackingRefBased/>
  <w15:docId w15:val="{FE049B3D-E418-43F0-A748-B494812F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02C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2023-01-13T21:07:00Z</dcterms:created>
  <dcterms:modified xsi:type="dcterms:W3CDTF">2023-01-13T21:07:00Z</dcterms:modified>
</cp:coreProperties>
</file>