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FA5" w:rsidRDefault="00555FA5" w:rsidP="00555FA5">
      <w:r>
        <w:rPr>
          <w:u w:val="single"/>
        </w:rPr>
        <w:t>John HEYDON</w:t>
      </w:r>
      <w:r>
        <w:t xml:space="preserve">     (fl.1505)</w:t>
      </w:r>
    </w:p>
    <w:p w:rsidR="00555FA5" w:rsidRDefault="00555FA5" w:rsidP="00555FA5"/>
    <w:p w:rsidR="00555FA5" w:rsidRDefault="00555FA5" w:rsidP="00555FA5"/>
    <w:p w:rsidR="00555FA5" w:rsidRDefault="00555FA5" w:rsidP="00555FA5">
      <w:r>
        <w:tab/>
        <w:t>1505</w:t>
      </w:r>
      <w:r>
        <w:tab/>
        <w:t>He was the Supervisor of the Will of Jane Braunch(q.v.).</w:t>
      </w:r>
    </w:p>
    <w:p w:rsidR="00555FA5" w:rsidRPr="00555FA5" w:rsidRDefault="00555FA5" w:rsidP="00555F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bookmarkStart w:id="0" w:name="_GoBack"/>
      <w:r w:rsidRPr="00555FA5">
        <w:rPr>
          <w:rFonts w:ascii="Times New Roman" w:hAnsi="Times New Roman" w:cs="Times New Roman"/>
          <w:sz w:val="24"/>
          <w:szCs w:val="24"/>
        </w:rPr>
        <w:t>(“An Essay Towards a Topographical History of the County of Norfolk”</w:t>
      </w:r>
    </w:p>
    <w:bookmarkEnd w:id="0"/>
    <w:p w:rsidR="00555FA5" w:rsidRDefault="00555FA5" w:rsidP="00555FA5">
      <w:r>
        <w:t xml:space="preserve"> </w:t>
      </w:r>
      <w:r>
        <w:tab/>
      </w:r>
      <w:r>
        <w:tab/>
        <w:t>vol.9 pp.438-42  Francis Blomefield)</w:t>
      </w:r>
    </w:p>
    <w:p w:rsidR="00555FA5" w:rsidRDefault="00555FA5" w:rsidP="00555FA5"/>
    <w:p w:rsidR="00555FA5" w:rsidRDefault="00555FA5" w:rsidP="00555FA5"/>
    <w:p w:rsidR="00DD5B8A" w:rsidRPr="00564E3C" w:rsidRDefault="00555FA5" w:rsidP="00555F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4 August 2015</w:t>
      </w: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FA5" w:rsidRDefault="00555FA5" w:rsidP="00564E3C">
      <w:r>
        <w:separator/>
      </w:r>
    </w:p>
  </w:endnote>
  <w:endnote w:type="continuationSeparator" w:id="0">
    <w:p w:rsidR="00555FA5" w:rsidRDefault="00555FA5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55FA5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FA5" w:rsidRDefault="00555FA5" w:rsidP="00564E3C">
      <w:r>
        <w:separator/>
      </w:r>
    </w:p>
  </w:footnote>
  <w:footnote w:type="continuationSeparator" w:id="0">
    <w:p w:rsidR="00555FA5" w:rsidRDefault="00555FA5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FA5"/>
    <w:rsid w:val="00372DC6"/>
    <w:rsid w:val="00555FA5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FDC36C-9124-4307-8C59-DC068C48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FA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2015-10-04T20:22:00Z</dcterms:created>
  <dcterms:modified xsi:type="dcterms:W3CDTF">2015-10-04T20:22:00Z</dcterms:modified>
</cp:coreProperties>
</file>