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0232B" w14:textId="77777777" w:rsidR="005A51D5" w:rsidRDefault="005A51D5" w:rsidP="005A51D5">
      <w:pPr>
        <w:pStyle w:val="NoSpacing"/>
      </w:pPr>
      <w:r>
        <w:rPr>
          <w:u w:val="single"/>
        </w:rPr>
        <w:t>John HEYDON</w:t>
      </w:r>
      <w:r>
        <w:t xml:space="preserve">       (fl.1459)</w:t>
      </w:r>
    </w:p>
    <w:p w14:paraId="1B8210D9" w14:textId="77777777" w:rsidR="005A51D5" w:rsidRDefault="005A51D5" w:rsidP="005A51D5">
      <w:pPr>
        <w:pStyle w:val="NoSpacing"/>
      </w:pPr>
    </w:p>
    <w:p w14:paraId="67CD21B5" w14:textId="77777777" w:rsidR="005A51D5" w:rsidRDefault="005A51D5" w:rsidP="005A51D5">
      <w:pPr>
        <w:pStyle w:val="NoSpacing"/>
      </w:pPr>
    </w:p>
    <w:p w14:paraId="05DFCC29" w14:textId="77777777" w:rsidR="00C67CC4" w:rsidRDefault="00C67CC4" w:rsidP="00C67CC4">
      <w:pPr>
        <w:pStyle w:val="NoSpacing"/>
      </w:pPr>
      <w:r>
        <w:t>14 Jun.</w:t>
      </w:r>
      <w:r>
        <w:tab/>
        <w:t>1459</w:t>
      </w:r>
      <w:r>
        <w:tab/>
        <w:t>He was on a commission of the peace for Yarmouth.</w:t>
      </w:r>
    </w:p>
    <w:p w14:paraId="569AA604" w14:textId="0AC6062D" w:rsidR="00C67CC4" w:rsidRDefault="00C67CC4" w:rsidP="005A51D5">
      <w:pPr>
        <w:pStyle w:val="NoSpacing"/>
      </w:pPr>
      <w:r>
        <w:tab/>
      </w:r>
      <w:r>
        <w:tab/>
        <w:t>(C.P.R. 1452-61 p.672)</w:t>
      </w:r>
    </w:p>
    <w:p w14:paraId="43930488" w14:textId="77777777" w:rsidR="005A51D5" w:rsidRDefault="005A51D5" w:rsidP="005A51D5">
      <w:pPr>
        <w:pStyle w:val="NoSpacing"/>
      </w:pPr>
      <w:r>
        <w:t>21 Dec.1459</w:t>
      </w:r>
      <w:r>
        <w:tab/>
        <w:t>He was on a commission of array for Norfolk.    (C.P.R. 1452-61 p.558)</w:t>
      </w:r>
    </w:p>
    <w:p w14:paraId="7A219ED5" w14:textId="77777777" w:rsidR="005A51D5" w:rsidRDefault="005A51D5" w:rsidP="005A51D5">
      <w:pPr>
        <w:pStyle w:val="NoSpacing"/>
      </w:pPr>
    </w:p>
    <w:p w14:paraId="76D751E1" w14:textId="77777777" w:rsidR="005A51D5" w:rsidRDefault="005A51D5" w:rsidP="005A51D5">
      <w:pPr>
        <w:pStyle w:val="NoSpacing"/>
      </w:pPr>
    </w:p>
    <w:p w14:paraId="3D6D125C" w14:textId="77777777" w:rsidR="005A51D5" w:rsidRDefault="005A51D5" w:rsidP="005A51D5">
      <w:pPr>
        <w:pStyle w:val="NoSpacing"/>
      </w:pPr>
      <w:r>
        <w:t>16 November 2024</w:t>
      </w:r>
    </w:p>
    <w:p w14:paraId="79100F1C" w14:textId="667BBBF5" w:rsidR="00C67CC4" w:rsidRDefault="00C67CC4" w:rsidP="005A51D5">
      <w:pPr>
        <w:pStyle w:val="NoSpacing"/>
      </w:pPr>
      <w:r>
        <w:t xml:space="preserve">  8 May 2025</w:t>
      </w:r>
    </w:p>
    <w:p w14:paraId="7B65F9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7788C" w14:textId="77777777" w:rsidR="00810993" w:rsidRDefault="00810993" w:rsidP="009139A6">
      <w:r>
        <w:separator/>
      </w:r>
    </w:p>
  </w:endnote>
  <w:endnote w:type="continuationSeparator" w:id="0">
    <w:p w14:paraId="4B22D008" w14:textId="77777777" w:rsidR="00810993" w:rsidRDefault="0081099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FBC6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D58D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2D7A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4D8E3" w14:textId="77777777" w:rsidR="00810993" w:rsidRDefault="00810993" w:rsidP="009139A6">
      <w:r>
        <w:separator/>
      </w:r>
    </w:p>
  </w:footnote>
  <w:footnote w:type="continuationSeparator" w:id="0">
    <w:p w14:paraId="503ACE62" w14:textId="77777777" w:rsidR="00810993" w:rsidRDefault="0081099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F796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5559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E3A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1D5"/>
    <w:rsid w:val="00030B35"/>
    <w:rsid w:val="000666E0"/>
    <w:rsid w:val="002510B7"/>
    <w:rsid w:val="00270799"/>
    <w:rsid w:val="005A51D5"/>
    <w:rsid w:val="005C130B"/>
    <w:rsid w:val="00810993"/>
    <w:rsid w:val="00826F5C"/>
    <w:rsid w:val="009139A6"/>
    <w:rsid w:val="009411C2"/>
    <w:rsid w:val="009448BB"/>
    <w:rsid w:val="00947624"/>
    <w:rsid w:val="00A3176C"/>
    <w:rsid w:val="00AE65F8"/>
    <w:rsid w:val="00BA00AB"/>
    <w:rsid w:val="00C67CC4"/>
    <w:rsid w:val="00C71834"/>
    <w:rsid w:val="00CB4ED9"/>
    <w:rsid w:val="00E61DA6"/>
    <w:rsid w:val="00EB3209"/>
    <w:rsid w:val="00F15491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B49441"/>
  <w15:chartTrackingRefBased/>
  <w15:docId w15:val="{88B49040-D67A-4D72-8630-231494D5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200</Characters>
  <Application>Microsoft Office Word</Application>
  <DocSecurity>0</DocSecurity>
  <Lines>1</Lines>
  <Paragraphs>1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2024-11-28T09:32:00Z</dcterms:created>
  <dcterms:modified xsi:type="dcterms:W3CDTF">2025-05-08T09:43:00Z</dcterms:modified>
</cp:coreProperties>
</file>