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129" w:rsidRDefault="00E40129" w:rsidP="00E40129">
      <w:r>
        <w:rPr>
          <w:u w:val="single"/>
        </w:rPr>
        <w:t>John HEYDON</w:t>
      </w:r>
      <w:r>
        <w:t xml:space="preserve">     (fl.1458-64)</w:t>
      </w:r>
    </w:p>
    <w:p w:rsidR="00E40129" w:rsidRDefault="00E40129" w:rsidP="00E40129"/>
    <w:p w:rsidR="00E40129" w:rsidRDefault="00E40129" w:rsidP="00E40129"/>
    <w:p w:rsidR="00E40129" w:rsidRDefault="00E40129" w:rsidP="00E40129">
      <w:r>
        <w:tab/>
        <w:t>1458</w:t>
      </w:r>
      <w:r>
        <w:tab/>
        <w:t xml:space="preserve">He presented William </w:t>
      </w:r>
      <w:proofErr w:type="spellStart"/>
      <w:r>
        <w:t>Peper</w:t>
      </w:r>
      <w:proofErr w:type="spellEnd"/>
      <w:r>
        <w:t xml:space="preserve">(q.v.) to the church of </w:t>
      </w:r>
      <w:proofErr w:type="spellStart"/>
      <w:proofErr w:type="gramStart"/>
      <w:r>
        <w:t>St.Mary</w:t>
      </w:r>
      <w:proofErr w:type="spellEnd"/>
      <w:proofErr w:type="gramEnd"/>
      <w:r>
        <w:t>, Kelling,</w:t>
      </w:r>
    </w:p>
    <w:p w:rsidR="00E40129" w:rsidRDefault="00E40129" w:rsidP="00E40129">
      <w:r>
        <w:tab/>
      </w:r>
      <w:r>
        <w:tab/>
        <w:t>Norfolk.</w:t>
      </w:r>
    </w:p>
    <w:p w:rsidR="00E40129" w:rsidRDefault="00E40129" w:rsidP="00E40129">
      <w:pPr>
        <w:pStyle w:val="NoSpacing"/>
      </w:pPr>
      <w:r>
        <w:tab/>
      </w:r>
      <w:r>
        <w:tab/>
        <w:t>(“An Essay Towards a Topographical History of the County of Norfolk”</w:t>
      </w:r>
    </w:p>
    <w:p w:rsidR="00E40129" w:rsidRDefault="00E40129" w:rsidP="00E40129">
      <w:pPr>
        <w:ind w:left="720" w:firstLine="720"/>
      </w:pPr>
      <w:r>
        <w:t>vol.9 pp.403-</w:t>
      </w:r>
      <w:proofErr w:type="gramStart"/>
      <w:r>
        <w:t>7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E40129" w:rsidRDefault="00E40129" w:rsidP="00E40129">
      <w:r>
        <w:tab/>
        <w:t>1464</w:t>
      </w:r>
      <w:r>
        <w:tab/>
        <w:t xml:space="preserve">He presented Robert </w:t>
      </w:r>
      <w:proofErr w:type="spellStart"/>
      <w:r>
        <w:t>Awbre</w:t>
      </w:r>
      <w:proofErr w:type="spellEnd"/>
      <w:r>
        <w:t>(q.v.) to the same church.  (ibid.)</w:t>
      </w:r>
    </w:p>
    <w:p w:rsidR="007054FD" w:rsidRDefault="007054FD" w:rsidP="007054FD">
      <w:pPr>
        <w:ind w:left="1440" w:hanging="720"/>
      </w:pPr>
      <w:r>
        <w:t>1476</w:t>
      </w:r>
      <w:r>
        <w:tab/>
        <w:t xml:space="preserve">He presented William Rougham(q.v.) to the church of </w:t>
      </w:r>
      <w:proofErr w:type="spellStart"/>
      <w:proofErr w:type="gramStart"/>
      <w:r>
        <w:t>St.Nicholas</w:t>
      </w:r>
      <w:proofErr w:type="spellEnd"/>
      <w:proofErr w:type="gramEnd"/>
      <w:r>
        <w:t xml:space="preserve">, </w:t>
      </w:r>
      <w:proofErr w:type="spellStart"/>
      <w:r>
        <w:t>Salthouse</w:t>
      </w:r>
      <w:proofErr w:type="spellEnd"/>
      <w:r>
        <w:t>, Norfolk.</w:t>
      </w:r>
    </w:p>
    <w:p w:rsidR="007054FD" w:rsidRDefault="007054FD" w:rsidP="007054FD">
      <w:pPr>
        <w:pStyle w:val="NoSpacing"/>
      </w:pPr>
      <w:r>
        <w:tab/>
      </w:r>
      <w:r>
        <w:tab/>
        <w:t>(“An Essay Towards a Topographical History of the County of Norfolk”</w:t>
      </w:r>
    </w:p>
    <w:p w:rsidR="007054FD" w:rsidRDefault="007054FD" w:rsidP="007054FD">
      <w:pPr>
        <w:ind w:left="720" w:firstLine="720"/>
      </w:pPr>
      <w:r>
        <w:t xml:space="preserve"> vol.9 pp.428-</w:t>
      </w:r>
      <w:proofErr w:type="gramStart"/>
      <w:r>
        <w:t>32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E40129" w:rsidRDefault="00E40129" w:rsidP="00E40129"/>
    <w:p w:rsidR="00E40129" w:rsidRDefault="00E40129" w:rsidP="00E40129"/>
    <w:p w:rsidR="00E47068" w:rsidRDefault="00E40129" w:rsidP="00E40129">
      <w:pPr>
        <w:pStyle w:val="NoSpacing"/>
      </w:pPr>
      <w:r>
        <w:t>28 July 2015</w:t>
      </w:r>
    </w:p>
    <w:p w:rsidR="007054FD" w:rsidRPr="00C009D8" w:rsidRDefault="007054FD" w:rsidP="00E40129">
      <w:pPr>
        <w:pStyle w:val="NoSpacing"/>
      </w:pPr>
      <w:r>
        <w:t>10 February 2016</w:t>
      </w:r>
      <w:bookmarkStart w:id="0" w:name="_GoBack"/>
      <w:bookmarkEnd w:id="0"/>
    </w:p>
    <w:sectPr w:rsidR="007054FD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129" w:rsidRDefault="00E40129" w:rsidP="00920DE3">
      <w:r>
        <w:separator/>
      </w:r>
    </w:p>
  </w:endnote>
  <w:endnote w:type="continuationSeparator" w:id="0">
    <w:p w:rsidR="00E40129" w:rsidRDefault="00E4012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129" w:rsidRDefault="00E40129" w:rsidP="00920DE3">
      <w:r>
        <w:separator/>
      </w:r>
    </w:p>
  </w:footnote>
  <w:footnote w:type="continuationSeparator" w:id="0">
    <w:p w:rsidR="00E40129" w:rsidRDefault="00E4012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129"/>
    <w:rsid w:val="00120749"/>
    <w:rsid w:val="00624CAE"/>
    <w:rsid w:val="007054FD"/>
    <w:rsid w:val="00920DE3"/>
    <w:rsid w:val="00C009D8"/>
    <w:rsid w:val="00CF53C8"/>
    <w:rsid w:val="00E4012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B532"/>
  <w15:docId w15:val="{5F9948AF-8104-48F4-8283-FA627177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12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2015-09-25T16:20:00Z</dcterms:created>
  <dcterms:modified xsi:type="dcterms:W3CDTF">2016-02-10T19:29:00Z</dcterms:modified>
</cp:coreProperties>
</file>