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of Gloucester into the</w:t>
      </w: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Waryn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Gloucestershire and the adjacent</w:t>
      </w: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21-267)</w:t>
      </w: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73F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73F" w:rsidRPr="00501F99" w:rsidRDefault="00C0573F" w:rsidP="00C057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p w:rsidR="00DD5B8A" w:rsidRPr="00C0573F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057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73F" w:rsidRDefault="00C0573F" w:rsidP="00564E3C">
      <w:pPr>
        <w:spacing w:after="0" w:line="240" w:lineRule="auto"/>
      </w:pPr>
      <w:r>
        <w:separator/>
      </w:r>
    </w:p>
  </w:endnote>
  <w:endnote w:type="continuationSeparator" w:id="0">
    <w:p w:rsidR="00C0573F" w:rsidRDefault="00C0573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0573F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73F" w:rsidRDefault="00C0573F" w:rsidP="00564E3C">
      <w:pPr>
        <w:spacing w:after="0" w:line="240" w:lineRule="auto"/>
      </w:pPr>
      <w:r>
        <w:separator/>
      </w:r>
    </w:p>
  </w:footnote>
  <w:footnote w:type="continuationSeparator" w:id="0">
    <w:p w:rsidR="00C0573F" w:rsidRDefault="00C0573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3F"/>
    <w:rsid w:val="00372DC6"/>
    <w:rsid w:val="00564E3C"/>
    <w:rsid w:val="0064591D"/>
    <w:rsid w:val="00C0573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E5AAD"/>
  <w15:chartTrackingRefBased/>
  <w15:docId w15:val="{7A8D27A7-AC7C-46F2-B83C-852430A7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2016-02-21T21:05:00Z</dcterms:created>
  <dcterms:modified xsi:type="dcterms:W3CDTF">2016-02-21T21:06:00Z</dcterms:modified>
</cp:coreProperties>
</file>