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2DA43" w14:textId="77777777" w:rsidR="00746324" w:rsidRDefault="00746324" w:rsidP="007463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Hillary HEYDON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14:paraId="0A8C08D8" w14:textId="77777777" w:rsidR="00746324" w:rsidRDefault="00746324" w:rsidP="007463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3C0B67" w14:textId="77777777" w:rsidR="00746324" w:rsidRDefault="00746324" w:rsidP="007463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8E4C74" w14:textId="77777777" w:rsidR="00746324" w:rsidRDefault="00746324" w:rsidP="007463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William Walton of Wycombe, </w:t>
      </w:r>
    </w:p>
    <w:p w14:paraId="2117D669" w14:textId="77777777" w:rsidR="00746324" w:rsidRDefault="00746324" w:rsidP="007463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cutler(q.v.), and Thomas Ingram of Rothwell,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A892C93" w14:textId="77777777" w:rsidR="00746324" w:rsidRDefault="00746324" w:rsidP="007463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74767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http://aalt.law.uh.edu/Indices/CP40Indices/CP40no629/CP40no629Pl.htm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B7FC03E" w14:textId="77777777" w:rsidR="00746324" w:rsidRDefault="00746324" w:rsidP="007463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FEF73F" w14:textId="77777777" w:rsidR="00746324" w:rsidRDefault="00746324" w:rsidP="007463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5FF4F1" w14:textId="77777777" w:rsidR="00746324" w:rsidRDefault="00746324" w:rsidP="007463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June 2022</w:t>
      </w:r>
    </w:p>
    <w:p w14:paraId="45F6422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C2C59" w14:textId="77777777" w:rsidR="00746324" w:rsidRDefault="00746324" w:rsidP="009139A6">
      <w:r>
        <w:separator/>
      </w:r>
    </w:p>
  </w:endnote>
  <w:endnote w:type="continuationSeparator" w:id="0">
    <w:p w14:paraId="3CE50E86" w14:textId="77777777" w:rsidR="00746324" w:rsidRDefault="007463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1ED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79FE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CBC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5D613" w14:textId="77777777" w:rsidR="00746324" w:rsidRDefault="00746324" w:rsidP="009139A6">
      <w:r>
        <w:separator/>
      </w:r>
    </w:p>
  </w:footnote>
  <w:footnote w:type="continuationSeparator" w:id="0">
    <w:p w14:paraId="77F48580" w14:textId="77777777" w:rsidR="00746324" w:rsidRDefault="007463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778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893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459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324"/>
    <w:rsid w:val="000666E0"/>
    <w:rsid w:val="002510B7"/>
    <w:rsid w:val="005C130B"/>
    <w:rsid w:val="0074632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FBA2C"/>
  <w15:chartTrackingRefBased/>
  <w15:docId w15:val="{96067614-CA66-4FE5-A3C0-6506DCDB7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463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2022-07-01T09:19:00Z</dcterms:created>
  <dcterms:modified xsi:type="dcterms:W3CDTF">2022-07-01T09:19:00Z</dcterms:modified>
</cp:coreProperties>
</file>