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4E26B" w14:textId="77777777" w:rsidR="001E1BD9" w:rsidRDefault="001E1BD9" w:rsidP="001E1B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HEYDON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fl.1503)</w:t>
      </w:r>
    </w:p>
    <w:p w14:paraId="617F0686" w14:textId="77777777" w:rsidR="001E1BD9" w:rsidRDefault="001E1BD9" w:rsidP="001E1B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 Wickham, Kent.</w:t>
      </w:r>
    </w:p>
    <w:p w14:paraId="612A32D8" w14:textId="77777777" w:rsidR="001E1BD9" w:rsidRDefault="001E1BD9" w:rsidP="001E1B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ED8573" w14:textId="77777777" w:rsidR="001E1BD9" w:rsidRDefault="001E1BD9" w:rsidP="001E1B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2565B7" w14:textId="77777777" w:rsidR="001E1BD9" w:rsidRDefault="001E1BD9" w:rsidP="001E1B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6BC0EA0" w14:textId="77777777" w:rsidR="001E1BD9" w:rsidRDefault="001E1BD9" w:rsidP="001E1B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789CE63" w14:textId="77777777" w:rsidR="001E1BD9" w:rsidRDefault="001E1BD9" w:rsidP="001E1B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BFA9FF" w14:textId="77777777" w:rsidR="001E1BD9" w:rsidRDefault="001E1BD9" w:rsidP="001E1B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FE9630B" w14:textId="77777777" w:rsidR="001E1BD9" w:rsidRDefault="001E1BD9" w:rsidP="001E1B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0CA717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468D2" w14:textId="77777777" w:rsidR="001E1BD9" w:rsidRDefault="001E1BD9" w:rsidP="009139A6">
      <w:r>
        <w:separator/>
      </w:r>
    </w:p>
  </w:endnote>
  <w:endnote w:type="continuationSeparator" w:id="0">
    <w:p w14:paraId="4471DF90" w14:textId="77777777" w:rsidR="001E1BD9" w:rsidRDefault="001E1B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F65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744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57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B4BF3" w14:textId="77777777" w:rsidR="001E1BD9" w:rsidRDefault="001E1BD9" w:rsidP="009139A6">
      <w:r>
        <w:separator/>
      </w:r>
    </w:p>
  </w:footnote>
  <w:footnote w:type="continuationSeparator" w:id="0">
    <w:p w14:paraId="1EF68F68" w14:textId="77777777" w:rsidR="001E1BD9" w:rsidRDefault="001E1B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304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3B3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638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BD9"/>
    <w:rsid w:val="000666E0"/>
    <w:rsid w:val="001E1BD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10605"/>
  <w15:chartTrackingRefBased/>
  <w15:docId w15:val="{4DC92E67-633C-44AE-AE37-B68B785E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E1B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2022-06-09T10:02:00Z</dcterms:created>
  <dcterms:modified xsi:type="dcterms:W3CDTF">2022-06-09T10:03:00Z</dcterms:modified>
</cp:coreProperties>
</file>