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1C6C3" w14:textId="77777777" w:rsidR="00273423" w:rsidRDefault="00273423" w:rsidP="002734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HEYDON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8D30EFE" w14:textId="77777777" w:rsidR="00273423" w:rsidRDefault="00273423" w:rsidP="002734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23F2EC55" w14:textId="77777777" w:rsidR="00273423" w:rsidRDefault="00273423" w:rsidP="00273423">
      <w:pPr>
        <w:rPr>
          <w:rFonts w:ascii="Times New Roman" w:hAnsi="Times New Roman" w:cs="Times New Roman"/>
        </w:rPr>
      </w:pPr>
    </w:p>
    <w:p w14:paraId="39614C5A" w14:textId="77777777" w:rsidR="00273423" w:rsidRDefault="00273423" w:rsidP="00273423">
      <w:pPr>
        <w:rPr>
          <w:rFonts w:ascii="Times New Roman" w:hAnsi="Times New Roman" w:cs="Times New Roman"/>
        </w:rPr>
      </w:pPr>
    </w:p>
    <w:p w14:paraId="64BAD982" w14:textId="77777777" w:rsidR="00273423" w:rsidRDefault="00273423" w:rsidP="002734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Crome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Billingford</w:t>
      </w:r>
      <w:proofErr w:type="spellEnd"/>
      <w:r>
        <w:rPr>
          <w:rFonts w:ascii="Times New Roman" w:hAnsi="Times New Roman" w:cs="Times New Roman"/>
        </w:rPr>
        <w:t>, Norfolk(q.v.).</w:t>
      </w:r>
    </w:p>
    <w:p w14:paraId="6F372EA2" w14:textId="77777777" w:rsidR="00273423" w:rsidRDefault="00273423" w:rsidP="002734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304F7F6" w14:textId="77777777" w:rsidR="00273423" w:rsidRDefault="00273423" w:rsidP="00273423">
      <w:pPr>
        <w:rPr>
          <w:rFonts w:ascii="Times New Roman" w:hAnsi="Times New Roman" w:cs="Times New Roman"/>
        </w:rPr>
      </w:pPr>
    </w:p>
    <w:p w14:paraId="60A95CA0" w14:textId="77777777" w:rsidR="00273423" w:rsidRDefault="00273423" w:rsidP="00273423">
      <w:pPr>
        <w:rPr>
          <w:rFonts w:ascii="Times New Roman" w:hAnsi="Times New Roman" w:cs="Times New Roman"/>
        </w:rPr>
      </w:pPr>
    </w:p>
    <w:p w14:paraId="5C53522C" w14:textId="77777777" w:rsidR="00273423" w:rsidRDefault="00273423" w:rsidP="002734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January 2018</w:t>
      </w:r>
    </w:p>
    <w:p w14:paraId="7337BDE1" w14:textId="77777777" w:rsidR="006B2F86" w:rsidRPr="00E71FC3" w:rsidRDefault="0027342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E243F" w14:textId="77777777" w:rsidR="00273423" w:rsidRDefault="00273423" w:rsidP="00E71FC3">
      <w:r>
        <w:separator/>
      </w:r>
    </w:p>
  </w:endnote>
  <w:endnote w:type="continuationSeparator" w:id="0">
    <w:p w14:paraId="60582A1F" w14:textId="77777777" w:rsidR="00273423" w:rsidRDefault="0027342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DA7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C49F0" w14:textId="77777777" w:rsidR="00273423" w:rsidRDefault="00273423" w:rsidP="00E71FC3">
      <w:r>
        <w:separator/>
      </w:r>
    </w:p>
  </w:footnote>
  <w:footnote w:type="continuationSeparator" w:id="0">
    <w:p w14:paraId="716C9AA9" w14:textId="77777777" w:rsidR="00273423" w:rsidRDefault="0027342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423"/>
    <w:rsid w:val="001A7C09"/>
    <w:rsid w:val="0027342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B9E3"/>
  <w15:chartTrackingRefBased/>
  <w15:docId w15:val="{0E93C45C-01AB-437A-9CAB-1D617C876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42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2018-01-28T19:41:00Z</dcterms:created>
  <dcterms:modified xsi:type="dcterms:W3CDTF">2018-01-28T19:43:00Z</dcterms:modified>
</cp:coreProperties>
</file>