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3D3FF6" w14:textId="77777777" w:rsidR="0070655E" w:rsidRDefault="0070655E" w:rsidP="0070655E">
      <w:pPr>
        <w:pStyle w:val="NoSpacing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GB"/>
        </w:rPr>
        <w:t>John HEYDEN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GB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GB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GB"/>
        </w:rPr>
        <w:t>fl.1424)</w:t>
      </w:r>
    </w:p>
    <w:p w14:paraId="1ACBA838" w14:textId="77777777" w:rsidR="0070655E" w:rsidRDefault="0070655E" w:rsidP="0070655E">
      <w:pPr>
        <w:pStyle w:val="NoSpacing"/>
        <w:rPr>
          <w:rFonts w:ascii="Times New Roman" w:hAnsi="Times New Roman" w:cs="Times New Roman"/>
          <w:sz w:val="24"/>
          <w:szCs w:val="24"/>
          <w:lang w:val="en-GB"/>
        </w:rPr>
      </w:pPr>
    </w:p>
    <w:p w14:paraId="12013CE5" w14:textId="77777777" w:rsidR="0070655E" w:rsidRDefault="0070655E" w:rsidP="0070655E">
      <w:pPr>
        <w:pStyle w:val="NoSpacing"/>
        <w:rPr>
          <w:rFonts w:ascii="Times New Roman" w:hAnsi="Times New Roman" w:cs="Times New Roman"/>
          <w:sz w:val="24"/>
          <w:szCs w:val="24"/>
          <w:lang w:val="en-GB"/>
        </w:rPr>
      </w:pPr>
    </w:p>
    <w:p w14:paraId="5489DAC8" w14:textId="77777777" w:rsidR="0070655E" w:rsidRDefault="0070655E" w:rsidP="0070655E">
      <w:pPr>
        <w:pStyle w:val="NoSpacing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  7 Nov.1424</w:t>
      </w:r>
      <w:r>
        <w:rPr>
          <w:rFonts w:ascii="Times New Roman" w:hAnsi="Times New Roman" w:cs="Times New Roman"/>
          <w:sz w:val="24"/>
          <w:szCs w:val="24"/>
          <w:lang w:val="en-GB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GB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GB"/>
        </w:rPr>
        <w:t xml:space="preserve"> held in Brentwood, Essex,</w:t>
      </w:r>
    </w:p>
    <w:p w14:paraId="479B1055" w14:textId="77777777" w:rsidR="0070655E" w:rsidRDefault="0070655E" w:rsidP="0070655E">
      <w:pPr>
        <w:pStyle w:val="NoSpacing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  <w:t xml:space="preserve">into lands of Margaret 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Aspall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>(q.v.).</w:t>
      </w:r>
    </w:p>
    <w:p w14:paraId="22CE7961" w14:textId="77777777" w:rsidR="0070655E" w:rsidRDefault="0070655E" w:rsidP="0070655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22-389)</w:t>
      </w:r>
    </w:p>
    <w:p w14:paraId="66133250" w14:textId="77777777" w:rsidR="0070655E" w:rsidRDefault="0070655E" w:rsidP="0070655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97E0A1F" w14:textId="77777777" w:rsidR="0070655E" w:rsidRDefault="0070655E" w:rsidP="0070655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356FFAF" w14:textId="77777777" w:rsidR="0070655E" w:rsidRPr="00517CD0" w:rsidRDefault="0070655E" w:rsidP="0070655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March 2021</w:t>
      </w:r>
    </w:p>
    <w:p w14:paraId="26BD5CBA" w14:textId="7B9BADCB" w:rsidR="00BA00AB" w:rsidRPr="0070655E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  <w:lang w:val="en-GB"/>
        </w:rPr>
      </w:pPr>
    </w:p>
    <w:sectPr w:rsidR="00BA00AB" w:rsidRPr="0070655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2F4716A" w14:textId="77777777" w:rsidR="0070655E" w:rsidRDefault="0070655E" w:rsidP="009139A6">
      <w:r>
        <w:separator/>
      </w:r>
    </w:p>
  </w:endnote>
  <w:endnote w:type="continuationSeparator" w:id="0">
    <w:p w14:paraId="0092AF98" w14:textId="77777777" w:rsidR="0070655E" w:rsidRDefault="0070655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054D6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9279AA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F2350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99B1DB1" w14:textId="77777777" w:rsidR="0070655E" w:rsidRDefault="0070655E" w:rsidP="009139A6">
      <w:r>
        <w:separator/>
      </w:r>
    </w:p>
  </w:footnote>
  <w:footnote w:type="continuationSeparator" w:id="0">
    <w:p w14:paraId="4345D694" w14:textId="77777777" w:rsidR="0070655E" w:rsidRDefault="0070655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B4E6E4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30BA6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878BF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655E"/>
    <w:rsid w:val="000666E0"/>
    <w:rsid w:val="002510B7"/>
    <w:rsid w:val="005C130B"/>
    <w:rsid w:val="0070655E"/>
    <w:rsid w:val="00826F5C"/>
    <w:rsid w:val="009139A6"/>
    <w:rsid w:val="009448BB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3382CC"/>
  <w15:chartTrackingRefBased/>
  <w15:docId w15:val="{7C36FCDD-CF3D-4601-A35F-ECC4DB017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33</Words>
  <Characters>193</Characters>
  <Application>Microsoft Office Word</Application>
  <DocSecurity>0</DocSecurity>
  <Lines>1</Lines>
  <Paragraphs>1</Paragraphs>
  <ScaleCrop>false</ScaleCrop>
  <Company/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2021-03-23T20:56:00Z</dcterms:created>
  <dcterms:modified xsi:type="dcterms:W3CDTF">2021-03-23T20:56:00Z</dcterms:modified>
</cp:coreProperties>
</file>