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115A" w:rsidRDefault="003F115A" w:rsidP="003F115A">
      <w:pPr>
        <w:pStyle w:val="NoSpacing"/>
      </w:pPr>
      <w:r>
        <w:rPr>
          <w:u w:val="single"/>
        </w:rPr>
        <w:t>John HEYD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3F115A" w:rsidRDefault="003F115A" w:rsidP="003F115A">
      <w:pPr>
        <w:pStyle w:val="NoSpacing"/>
      </w:pPr>
    </w:p>
    <w:p w:rsidR="003F115A" w:rsidRDefault="003F115A" w:rsidP="003F115A">
      <w:pPr>
        <w:pStyle w:val="NoSpacing"/>
      </w:pPr>
    </w:p>
    <w:p w:rsidR="003F115A" w:rsidRDefault="003F115A" w:rsidP="003F115A">
      <w:pPr>
        <w:pStyle w:val="NoSpacing"/>
      </w:pPr>
      <w:r>
        <w:t>14 Mar.1443</w:t>
      </w:r>
      <w:r>
        <w:tab/>
        <w:t>He was a juror on the inquisition post mortem held in Thetford, Norfolk,</w:t>
      </w:r>
    </w:p>
    <w:p w:rsidR="003F115A" w:rsidRDefault="003F115A" w:rsidP="003F115A">
      <w:pPr>
        <w:pStyle w:val="NoSpacing"/>
      </w:pPr>
      <w:r>
        <w:tab/>
      </w:r>
      <w:r>
        <w:tab/>
        <w:t xml:space="preserve">into lands of the late Thomas </w:t>
      </w:r>
      <w:proofErr w:type="spellStart"/>
      <w:r>
        <w:t>Deschalers</w:t>
      </w:r>
      <w:proofErr w:type="spellEnd"/>
      <w:r>
        <w:t>(q.v.).</w:t>
      </w:r>
    </w:p>
    <w:p w:rsidR="003F115A" w:rsidRDefault="003F115A" w:rsidP="003F115A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26-21)</w:t>
      </w:r>
    </w:p>
    <w:p w:rsidR="003F115A" w:rsidRDefault="003F115A" w:rsidP="003F115A">
      <w:pPr>
        <w:pStyle w:val="NoSpacing"/>
      </w:pPr>
    </w:p>
    <w:p w:rsidR="003F115A" w:rsidRDefault="003F115A" w:rsidP="003F115A">
      <w:pPr>
        <w:pStyle w:val="NoSpacing"/>
      </w:pPr>
    </w:p>
    <w:p w:rsidR="003F115A" w:rsidRDefault="003F115A" w:rsidP="003F115A">
      <w:pPr>
        <w:pStyle w:val="NoSpacing"/>
      </w:pPr>
      <w:r>
        <w:t>27 May 2017</w:t>
      </w:r>
    </w:p>
    <w:p w:rsidR="006B2F86" w:rsidRPr="003F115A" w:rsidRDefault="003F115A" w:rsidP="00E71FC3">
      <w:pPr>
        <w:pStyle w:val="NoSpacing"/>
      </w:pPr>
      <w:bookmarkStart w:id="0" w:name="_GoBack"/>
      <w:bookmarkEnd w:id="0"/>
    </w:p>
    <w:sectPr w:rsidR="006B2F86" w:rsidRPr="003F11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15A" w:rsidRDefault="003F115A" w:rsidP="00E71FC3">
      <w:pPr>
        <w:spacing w:after="0" w:line="240" w:lineRule="auto"/>
      </w:pPr>
      <w:r>
        <w:separator/>
      </w:r>
    </w:p>
  </w:endnote>
  <w:endnote w:type="continuationSeparator" w:id="0">
    <w:p w:rsidR="003F115A" w:rsidRDefault="003F11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15A" w:rsidRDefault="003F115A" w:rsidP="00E71FC3">
      <w:pPr>
        <w:spacing w:after="0" w:line="240" w:lineRule="auto"/>
      </w:pPr>
      <w:r>
        <w:separator/>
      </w:r>
    </w:p>
  </w:footnote>
  <w:footnote w:type="continuationSeparator" w:id="0">
    <w:p w:rsidR="003F115A" w:rsidRDefault="003F11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15A"/>
    <w:rsid w:val="001A7C09"/>
    <w:rsid w:val="003F115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E6C28"/>
  <w15:chartTrackingRefBased/>
  <w15:docId w15:val="{562552FC-B8BC-44DC-A5EB-1BC7D6E4B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92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2017-05-27T15:20:00Z</dcterms:created>
  <dcterms:modified xsi:type="dcterms:W3CDTF">2017-05-27T15:20:00Z</dcterms:modified>
</cp:coreProperties>
</file>