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CF219A" w14:textId="77777777" w:rsidR="00F92627" w:rsidRDefault="00F92627" w:rsidP="00F926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14:paraId="4548D80D" w14:textId="77777777" w:rsidR="00F92627" w:rsidRDefault="00F92627" w:rsidP="00F926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955307" w14:textId="77777777" w:rsidR="00F92627" w:rsidRDefault="00F92627" w:rsidP="00F926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9EE105" w14:textId="77777777" w:rsidR="00F92627" w:rsidRDefault="00F92627" w:rsidP="00F926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Tewkesbury,</w:t>
      </w:r>
    </w:p>
    <w:p w14:paraId="5F2B86D5" w14:textId="77777777" w:rsidR="00F92627" w:rsidRDefault="00F92627" w:rsidP="00F926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of Sir Walter </w:t>
      </w:r>
      <w:proofErr w:type="gramStart"/>
      <w:r>
        <w:rPr>
          <w:rFonts w:ascii="Times New Roman" w:hAnsi="Times New Roman" w:cs="Times New Roman"/>
          <w:sz w:val="24"/>
          <w:szCs w:val="24"/>
        </w:rPr>
        <w:t>Pole(</w:t>
      </w:r>
      <w:proofErr w:type="gramEnd"/>
      <w:r>
        <w:rPr>
          <w:rFonts w:ascii="Times New Roman" w:hAnsi="Times New Roman" w:cs="Times New Roman"/>
          <w:sz w:val="24"/>
          <w:szCs w:val="24"/>
        </w:rPr>
        <w:t>d.1434)(q.v.).</w:t>
      </w:r>
    </w:p>
    <w:p w14:paraId="23E089B3" w14:textId="77777777" w:rsidR="00F92627" w:rsidRDefault="00F92627" w:rsidP="00F926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24-404)</w:t>
      </w:r>
    </w:p>
    <w:p w14:paraId="780F5637" w14:textId="77777777" w:rsidR="00F92627" w:rsidRDefault="00F92627" w:rsidP="00F926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6B730A" w14:textId="77777777" w:rsidR="00F92627" w:rsidRDefault="00F92627" w:rsidP="00F926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293899" w14:textId="77777777" w:rsidR="00F92627" w:rsidRPr="00DD229A" w:rsidRDefault="00F92627" w:rsidP="00F926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28 March 2021</w:t>
      </w:r>
    </w:p>
    <w:p w14:paraId="40BAF832" w14:textId="406D2A10" w:rsidR="00BA00AB" w:rsidRPr="00F9262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926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556B5" w14:textId="77777777" w:rsidR="00F92627" w:rsidRDefault="00F92627" w:rsidP="009139A6">
      <w:r>
        <w:separator/>
      </w:r>
    </w:p>
  </w:endnote>
  <w:endnote w:type="continuationSeparator" w:id="0">
    <w:p w14:paraId="789A58BF" w14:textId="77777777" w:rsidR="00F92627" w:rsidRDefault="00F926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C4D5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18A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7941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D063A3" w14:textId="77777777" w:rsidR="00F92627" w:rsidRDefault="00F92627" w:rsidP="009139A6">
      <w:r>
        <w:separator/>
      </w:r>
    </w:p>
  </w:footnote>
  <w:footnote w:type="continuationSeparator" w:id="0">
    <w:p w14:paraId="7589FAB2" w14:textId="77777777" w:rsidR="00F92627" w:rsidRDefault="00F926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BBC7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0690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C0C0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627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  <w:rsid w:val="00F9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27902"/>
  <w15:chartTrackingRefBased/>
  <w15:docId w15:val="{E349D35C-AADD-436E-BD44-94880C64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2021-03-28T15:10:00Z</dcterms:created>
  <dcterms:modified xsi:type="dcterms:W3CDTF">2021-03-28T15:11:00Z</dcterms:modified>
</cp:coreProperties>
</file>