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EE3C4A" w14:textId="77777777" w:rsidR="007C356A" w:rsidRDefault="007C356A" w:rsidP="007C356A">
      <w:pPr>
        <w:pStyle w:val="NoSpacing"/>
        <w:rPr>
          <w:rStyle w:val="s1"/>
        </w:rPr>
      </w:pPr>
      <w:r>
        <w:rPr>
          <w:rStyle w:val="s1"/>
          <w:u w:val="single"/>
        </w:rPr>
        <w:t>John HEY</w:t>
      </w:r>
      <w:r>
        <w:rPr>
          <w:rStyle w:val="s1"/>
        </w:rPr>
        <w:t xml:space="preserve">      (fl.1505)</w:t>
      </w:r>
    </w:p>
    <w:p w14:paraId="338B9BAE" w14:textId="77777777" w:rsidR="007C356A" w:rsidRDefault="007C356A" w:rsidP="007C356A">
      <w:pPr>
        <w:pStyle w:val="NoSpacing"/>
        <w:rPr>
          <w:rStyle w:val="s1"/>
        </w:rPr>
      </w:pPr>
      <w:r>
        <w:rPr>
          <w:rStyle w:val="s1"/>
        </w:rPr>
        <w:t xml:space="preserve">Vicar of </w:t>
      </w:r>
      <w:proofErr w:type="spellStart"/>
      <w:r>
        <w:rPr>
          <w:rStyle w:val="s1"/>
        </w:rPr>
        <w:t>St.Andrew’s</w:t>
      </w:r>
      <w:proofErr w:type="spellEnd"/>
      <w:r>
        <w:rPr>
          <w:rStyle w:val="s1"/>
        </w:rPr>
        <w:t xml:space="preserve"> Church, Tottington, Norfolk.</w:t>
      </w:r>
    </w:p>
    <w:p w14:paraId="0DE02FEA" w14:textId="77777777" w:rsidR="007C356A" w:rsidRDefault="007C356A" w:rsidP="007C356A">
      <w:pPr>
        <w:pStyle w:val="NoSpacing"/>
        <w:rPr>
          <w:rStyle w:val="s1"/>
        </w:rPr>
      </w:pPr>
    </w:p>
    <w:p w14:paraId="6C9AE558" w14:textId="77777777" w:rsidR="007C356A" w:rsidRDefault="007C356A" w:rsidP="007C356A">
      <w:pPr>
        <w:pStyle w:val="NoSpacing"/>
        <w:rPr>
          <w:rStyle w:val="s1"/>
        </w:rPr>
      </w:pPr>
    </w:p>
    <w:p w14:paraId="0D5D49CC" w14:textId="77777777" w:rsidR="007C356A" w:rsidRDefault="007C356A" w:rsidP="007C356A">
      <w:pPr>
        <w:pStyle w:val="NoSpacing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4EE4CF15" w14:textId="77777777" w:rsidR="007C356A" w:rsidRDefault="007C356A" w:rsidP="007C356A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248)</w:t>
      </w:r>
    </w:p>
    <w:p w14:paraId="3AE92668" w14:textId="77777777" w:rsidR="007C356A" w:rsidRDefault="007C356A" w:rsidP="007C356A">
      <w:pPr>
        <w:pStyle w:val="NoSpacing"/>
        <w:rPr>
          <w:rStyle w:val="s1"/>
        </w:rPr>
      </w:pPr>
    </w:p>
    <w:p w14:paraId="1D732C17" w14:textId="77777777" w:rsidR="007C356A" w:rsidRDefault="007C356A" w:rsidP="007C356A">
      <w:pPr>
        <w:pStyle w:val="NoSpacing"/>
        <w:rPr>
          <w:rStyle w:val="s1"/>
        </w:rPr>
      </w:pPr>
    </w:p>
    <w:p w14:paraId="666F2CB2" w14:textId="77777777" w:rsidR="007C356A" w:rsidRDefault="007C356A" w:rsidP="007C356A">
      <w:pPr>
        <w:pStyle w:val="NoSpacing"/>
        <w:rPr>
          <w:rStyle w:val="s1"/>
        </w:rPr>
      </w:pPr>
      <w:r>
        <w:rPr>
          <w:rStyle w:val="s1"/>
        </w:rPr>
        <w:t>1 December 2018</w:t>
      </w:r>
    </w:p>
    <w:p w14:paraId="5E89768E" w14:textId="77777777" w:rsidR="006B2F86" w:rsidRPr="00E71FC3" w:rsidRDefault="007C356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12B6A9" w14:textId="77777777" w:rsidR="007C356A" w:rsidRDefault="007C356A" w:rsidP="00E71FC3">
      <w:pPr>
        <w:spacing w:after="0" w:line="240" w:lineRule="auto"/>
      </w:pPr>
      <w:r>
        <w:separator/>
      </w:r>
    </w:p>
  </w:endnote>
  <w:endnote w:type="continuationSeparator" w:id="0">
    <w:p w14:paraId="79856DE0" w14:textId="77777777" w:rsidR="007C356A" w:rsidRDefault="007C35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5686F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9610E2" w14:textId="77777777" w:rsidR="007C356A" w:rsidRDefault="007C356A" w:rsidP="00E71FC3">
      <w:pPr>
        <w:spacing w:after="0" w:line="240" w:lineRule="auto"/>
      </w:pPr>
      <w:r>
        <w:separator/>
      </w:r>
    </w:p>
  </w:footnote>
  <w:footnote w:type="continuationSeparator" w:id="0">
    <w:p w14:paraId="4496F2FB" w14:textId="77777777" w:rsidR="007C356A" w:rsidRDefault="007C35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56A"/>
    <w:rsid w:val="001A7C09"/>
    <w:rsid w:val="00577BD5"/>
    <w:rsid w:val="00656CBA"/>
    <w:rsid w:val="006A1F77"/>
    <w:rsid w:val="00733BE7"/>
    <w:rsid w:val="007C356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DCD30"/>
  <w15:chartTrackingRefBased/>
  <w15:docId w15:val="{12D4120E-21CC-4BDF-9B0D-497BCE30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7C356A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7C356A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2018-12-06T22:20:00Z</dcterms:created>
  <dcterms:modified xsi:type="dcterms:W3CDTF">2018-12-06T22:21:00Z</dcterms:modified>
</cp:coreProperties>
</file>