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A73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la HEY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A7317" w:rsidRDefault="004A73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4A7317" w:rsidRDefault="004A73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7317" w:rsidRDefault="004A73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7317" w:rsidRDefault="004A73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Alberbury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4A7317" w:rsidRDefault="004A7317" w:rsidP="004A7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(“Register of Edmund Lacy, Bishop of Hereford” p.11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7317" w:rsidRDefault="004A7317" w:rsidP="004A7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7317" w:rsidRDefault="004A7317" w:rsidP="004A73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7317" w:rsidRPr="004A7317" w:rsidRDefault="004A7317" w:rsidP="004A7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2015</w:t>
      </w:r>
      <w:bookmarkEnd w:id="0"/>
    </w:p>
    <w:sectPr w:rsidR="004A7317" w:rsidRPr="004A7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317" w:rsidRDefault="004A7317" w:rsidP="00564E3C">
      <w:pPr>
        <w:spacing w:after="0" w:line="240" w:lineRule="auto"/>
      </w:pPr>
      <w:r>
        <w:separator/>
      </w:r>
    </w:p>
  </w:endnote>
  <w:endnote w:type="continuationSeparator" w:id="0">
    <w:p w:rsidR="004A7317" w:rsidRDefault="004A73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A7317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317" w:rsidRDefault="004A7317" w:rsidP="00564E3C">
      <w:pPr>
        <w:spacing w:after="0" w:line="240" w:lineRule="auto"/>
      </w:pPr>
      <w:r>
        <w:separator/>
      </w:r>
    </w:p>
  </w:footnote>
  <w:footnote w:type="continuationSeparator" w:id="0">
    <w:p w:rsidR="004A7317" w:rsidRDefault="004A73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317"/>
    <w:rsid w:val="00372DC6"/>
    <w:rsid w:val="004A731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155D3"/>
  <w15:chartTrackingRefBased/>
  <w15:docId w15:val="{E8B4294C-6938-40B2-A3B5-FBB9FD9A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2015-11-28T17:00:00Z</dcterms:created>
  <dcterms:modified xsi:type="dcterms:W3CDTF">2015-11-28T17:04:00Z</dcterms:modified>
</cp:coreProperties>
</file>