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BB3D7" w14:textId="564B6BE6" w:rsidR="006B2F86" w:rsidRDefault="001112AE" w:rsidP="00E71FC3">
      <w:pPr>
        <w:pStyle w:val="NoSpacing"/>
      </w:pPr>
      <w:r>
        <w:rPr>
          <w:u w:val="single"/>
        </w:rPr>
        <w:t>William de HEXTHORPE</w:t>
      </w:r>
      <w:r>
        <w:t xml:space="preserve">   </w:t>
      </w:r>
      <w:proofErr w:type="gramStart"/>
      <w:r>
        <w:t xml:space="preserve">   (</w:t>
      </w:r>
      <w:proofErr w:type="gramEnd"/>
      <w:r>
        <w:t>d.ca.1402)</w:t>
      </w:r>
    </w:p>
    <w:p w14:paraId="4C0CC838" w14:textId="141D7307" w:rsidR="001112AE" w:rsidRDefault="001112AE" w:rsidP="00E71FC3">
      <w:pPr>
        <w:pStyle w:val="NoSpacing"/>
      </w:pPr>
      <w:r>
        <w:t>of Doncaster, West Riding of Yorkshire. Chaplain.</w:t>
      </w:r>
    </w:p>
    <w:p w14:paraId="48D29A80" w14:textId="527DFADD" w:rsidR="001112AE" w:rsidRDefault="001112AE" w:rsidP="00E71FC3">
      <w:pPr>
        <w:pStyle w:val="NoSpacing"/>
      </w:pPr>
    </w:p>
    <w:p w14:paraId="460DCC5F" w14:textId="1A663B6B" w:rsidR="001112AE" w:rsidRDefault="001112AE" w:rsidP="00E71FC3">
      <w:pPr>
        <w:pStyle w:val="NoSpacing"/>
      </w:pPr>
    </w:p>
    <w:p w14:paraId="5F0248B8" w14:textId="03BE6131" w:rsidR="001112AE" w:rsidRDefault="001112AE" w:rsidP="00E71FC3">
      <w:pPr>
        <w:pStyle w:val="NoSpacing"/>
      </w:pPr>
      <w:r>
        <w:t>15 Jun.1402</w:t>
      </w:r>
      <w:r>
        <w:tab/>
        <w:t>Probate of his Will.  (W.Y.R. p.84)</w:t>
      </w:r>
    </w:p>
    <w:p w14:paraId="39A33518" w14:textId="4538BE92" w:rsidR="001112AE" w:rsidRDefault="001112AE" w:rsidP="00E71FC3">
      <w:pPr>
        <w:pStyle w:val="NoSpacing"/>
      </w:pPr>
    </w:p>
    <w:p w14:paraId="2CF3D39D" w14:textId="2109E915" w:rsidR="001112AE" w:rsidRDefault="001112AE" w:rsidP="00E71FC3">
      <w:pPr>
        <w:pStyle w:val="NoSpacing"/>
      </w:pPr>
    </w:p>
    <w:p w14:paraId="143F8334" w14:textId="06102934" w:rsidR="001112AE" w:rsidRPr="001112AE" w:rsidRDefault="001112AE" w:rsidP="00E71FC3">
      <w:pPr>
        <w:pStyle w:val="NoSpacing"/>
      </w:pPr>
      <w:r>
        <w:t>17 July 2018</w:t>
      </w:r>
      <w:bookmarkStart w:id="0" w:name="_GoBack"/>
      <w:bookmarkEnd w:id="0"/>
    </w:p>
    <w:sectPr w:rsidR="001112AE" w:rsidRPr="001112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3A055" w14:textId="77777777" w:rsidR="001112AE" w:rsidRDefault="001112AE" w:rsidP="00E71FC3">
      <w:pPr>
        <w:spacing w:after="0" w:line="240" w:lineRule="auto"/>
      </w:pPr>
      <w:r>
        <w:separator/>
      </w:r>
    </w:p>
  </w:endnote>
  <w:endnote w:type="continuationSeparator" w:id="0">
    <w:p w14:paraId="6B860C58" w14:textId="77777777" w:rsidR="001112AE" w:rsidRDefault="001112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2BD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F137A" w14:textId="77777777" w:rsidR="001112AE" w:rsidRDefault="001112AE" w:rsidP="00E71FC3">
      <w:pPr>
        <w:spacing w:after="0" w:line="240" w:lineRule="auto"/>
      </w:pPr>
      <w:r>
        <w:separator/>
      </w:r>
    </w:p>
  </w:footnote>
  <w:footnote w:type="continuationSeparator" w:id="0">
    <w:p w14:paraId="46B39ADD" w14:textId="77777777" w:rsidR="001112AE" w:rsidRDefault="001112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AE"/>
    <w:rsid w:val="001112A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D73B7"/>
  <w15:chartTrackingRefBased/>
  <w15:docId w15:val="{BB43585E-606F-41CE-9249-0DB97A01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2018-07-17T15:41:00Z</dcterms:created>
  <dcterms:modified xsi:type="dcterms:W3CDTF">2018-07-17T15:44:00Z</dcterms:modified>
</cp:coreProperties>
</file>