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3044D" w14:textId="77777777" w:rsidR="00E05AAB" w:rsidRPr="00690BA6" w:rsidRDefault="00E05AAB" w:rsidP="00E05AA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HEXTE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0F8C7C7" w14:textId="77777777" w:rsidR="00E05AAB" w:rsidRDefault="00E05AAB" w:rsidP="00E05A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7314F3E8" w14:textId="77777777" w:rsidR="00E05AAB" w:rsidRDefault="00E05AAB" w:rsidP="00E05A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DE0A97" w14:textId="77777777" w:rsidR="00E05AAB" w:rsidRDefault="00E05AAB" w:rsidP="00E05A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48E759" w14:textId="77777777" w:rsidR="00E05AAB" w:rsidRDefault="00E05AAB" w:rsidP="00E05AA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Richard Code(q.v.).</w:t>
      </w:r>
    </w:p>
    <w:p w14:paraId="31E0066B" w14:textId="77777777" w:rsidR="00E05AAB" w:rsidRDefault="00E05AAB" w:rsidP="00E05AAB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m.7,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7A62FC7A" w14:textId="77777777" w:rsidR="00E05AAB" w:rsidRDefault="00E05AAB" w:rsidP="00E05AAB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427CCAB5" w14:textId="77777777" w:rsidR="00E05AAB" w:rsidRDefault="00E05AAB" w:rsidP="00E05AA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8795B4B" w14:textId="77777777" w:rsidR="00E05AAB" w:rsidRDefault="00E05AAB" w:rsidP="00E05AA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2B02868" w14:textId="77777777" w:rsidR="00E05AAB" w:rsidRDefault="00E05AAB" w:rsidP="00E05AA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11 June 2021</w:t>
      </w:r>
    </w:p>
    <w:p w14:paraId="5550176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AA781" w14:textId="77777777" w:rsidR="00E05AAB" w:rsidRDefault="00E05AAB" w:rsidP="009139A6">
      <w:r>
        <w:separator/>
      </w:r>
    </w:p>
  </w:endnote>
  <w:endnote w:type="continuationSeparator" w:id="0">
    <w:p w14:paraId="24406A44" w14:textId="77777777" w:rsidR="00E05AAB" w:rsidRDefault="00E05A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7FF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C9EB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B72A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F31CB" w14:textId="77777777" w:rsidR="00E05AAB" w:rsidRDefault="00E05AAB" w:rsidP="009139A6">
      <w:r>
        <w:separator/>
      </w:r>
    </w:p>
  </w:footnote>
  <w:footnote w:type="continuationSeparator" w:id="0">
    <w:p w14:paraId="5A799A3B" w14:textId="77777777" w:rsidR="00E05AAB" w:rsidRDefault="00E05A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C70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269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84A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AA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05A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E6C59"/>
  <w15:chartTrackingRefBased/>
  <w15:docId w15:val="{C922494A-9F67-42D1-9F20-1979E7E3E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2021-07-26T19:32:00Z</dcterms:created>
  <dcterms:modified xsi:type="dcterms:W3CDTF">2021-07-26T19:33:00Z</dcterms:modified>
</cp:coreProperties>
</file>