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8CEBB" w14:textId="77777777" w:rsidR="00597825" w:rsidRDefault="00597825" w:rsidP="00597825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Thomas HEXTE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193FC8E2" w14:textId="77777777" w:rsidR="00597825" w:rsidRDefault="00597825" w:rsidP="00597825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F0A492A" w14:textId="77777777" w:rsidR="00597825" w:rsidRDefault="00597825" w:rsidP="00597825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8A5998B" w14:textId="77777777" w:rsidR="00597825" w:rsidRDefault="00597825" w:rsidP="00597825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He, Richard Hill(q.v.), William Martyn(q.v.) and William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Taillour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(q.v.),</w:t>
      </w:r>
    </w:p>
    <w:p w14:paraId="54000F56" w14:textId="77777777" w:rsidR="00597825" w:rsidRDefault="00597825" w:rsidP="00597825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as the executors of John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Mohun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(q.v.), made a plaint of debt against William</w:t>
      </w:r>
    </w:p>
    <w:p w14:paraId="215925AB" w14:textId="77777777" w:rsidR="00597825" w:rsidRDefault="00597825" w:rsidP="00597825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Byrtte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Wacourt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in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Pulham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Dorset(q.v.).</w:t>
      </w:r>
    </w:p>
    <w:p w14:paraId="7406D946" w14:textId="77777777" w:rsidR="00597825" w:rsidRDefault="00597825" w:rsidP="00597825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45CA4F8F" w14:textId="77777777" w:rsidR="00597825" w:rsidRDefault="00597825" w:rsidP="00597825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D5B07F9" w14:textId="77777777" w:rsidR="00597825" w:rsidRDefault="00597825" w:rsidP="00597825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84DD24C" w14:textId="77777777" w:rsidR="00597825" w:rsidRDefault="00597825" w:rsidP="00597825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25 January 2022</w:t>
      </w:r>
    </w:p>
    <w:p w14:paraId="2009E05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533C1" w14:textId="77777777" w:rsidR="00597825" w:rsidRDefault="00597825" w:rsidP="009139A6">
      <w:r>
        <w:separator/>
      </w:r>
    </w:p>
  </w:endnote>
  <w:endnote w:type="continuationSeparator" w:id="0">
    <w:p w14:paraId="7DAA10EF" w14:textId="77777777" w:rsidR="00597825" w:rsidRDefault="0059782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FC70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3DE2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B72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F1137" w14:textId="77777777" w:rsidR="00597825" w:rsidRDefault="00597825" w:rsidP="009139A6">
      <w:r>
        <w:separator/>
      </w:r>
    </w:p>
  </w:footnote>
  <w:footnote w:type="continuationSeparator" w:id="0">
    <w:p w14:paraId="18E7606E" w14:textId="77777777" w:rsidR="00597825" w:rsidRDefault="0059782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73F3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238A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CC31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825"/>
    <w:rsid w:val="000666E0"/>
    <w:rsid w:val="002510B7"/>
    <w:rsid w:val="0059782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DFD35"/>
  <w15:chartTrackingRefBased/>
  <w15:docId w15:val="{7486D002-8EE0-40A6-92E7-AE904DDF2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978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2022-03-01T20:43:00Z</dcterms:created>
  <dcterms:modified xsi:type="dcterms:W3CDTF">2022-03-01T20:43:00Z</dcterms:modified>
</cp:coreProperties>
</file>