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4CAD3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HEXTALL</w:t>
      </w:r>
      <w:r>
        <w:rPr>
          <w:rFonts w:ascii="Times New Roman" w:hAnsi="Times New Roman" w:cs="Times New Roman"/>
        </w:rPr>
        <w:t xml:space="preserve">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155F564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Dover. Gentleman.</w:t>
      </w:r>
    </w:p>
    <w:p w14:paraId="19B3D705" w14:textId="77777777" w:rsidR="000A6F15" w:rsidRDefault="000A6F15" w:rsidP="000A6F15">
      <w:pPr>
        <w:rPr>
          <w:rFonts w:ascii="Times New Roman" w:hAnsi="Times New Roman" w:cs="Times New Roman"/>
        </w:rPr>
      </w:pPr>
    </w:p>
    <w:p w14:paraId="234C9E8E" w14:textId="77777777" w:rsidR="000A6F15" w:rsidRDefault="000A6F15" w:rsidP="000A6F15">
      <w:pPr>
        <w:rPr>
          <w:rFonts w:ascii="Times New Roman" w:hAnsi="Times New Roman" w:cs="Times New Roman"/>
        </w:rPr>
      </w:pPr>
    </w:p>
    <w:p w14:paraId="4D6B68DB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debt against Unknown </w:t>
      </w:r>
      <w:proofErr w:type="spellStart"/>
      <w:r>
        <w:rPr>
          <w:rFonts w:ascii="Times New Roman" w:hAnsi="Times New Roman" w:cs="Times New Roman"/>
        </w:rPr>
        <w:t>Hasill</w:t>
      </w:r>
      <w:proofErr w:type="spellEnd"/>
      <w:r>
        <w:rPr>
          <w:rFonts w:ascii="Times New Roman" w:hAnsi="Times New Roman" w:cs="Times New Roman"/>
        </w:rPr>
        <w:t>(q.v.), Roger Gilbert(q.v.)</w:t>
      </w:r>
    </w:p>
    <w:p w14:paraId="2CA26709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and John Gees(q.v.), all of Maldon, Essex.</w:t>
      </w:r>
    </w:p>
    <w:p w14:paraId="6D579710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544B3600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and Richard </w:t>
      </w:r>
      <w:proofErr w:type="spellStart"/>
      <w:r>
        <w:rPr>
          <w:rFonts w:ascii="Times New Roman" w:hAnsi="Times New Roman" w:cs="Times New Roman"/>
        </w:rPr>
        <w:t>Vergeons</w:t>
      </w:r>
      <w:proofErr w:type="spellEnd"/>
      <w:r>
        <w:rPr>
          <w:rFonts w:ascii="Times New Roman" w:hAnsi="Times New Roman" w:cs="Times New Roman"/>
        </w:rPr>
        <w:t xml:space="preserve">(q.v.)  made a plaint of forcible entry against </w:t>
      </w:r>
    </w:p>
    <w:p w14:paraId="64637B22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Richard </w:t>
      </w:r>
      <w:proofErr w:type="spellStart"/>
      <w:r>
        <w:rPr>
          <w:rFonts w:ascii="Times New Roman" w:hAnsi="Times New Roman" w:cs="Times New Roman"/>
        </w:rPr>
        <w:t>Flekney</w:t>
      </w:r>
      <w:proofErr w:type="spellEnd"/>
      <w:r>
        <w:rPr>
          <w:rFonts w:ascii="Times New Roman" w:hAnsi="Times New Roman" w:cs="Times New Roman"/>
        </w:rPr>
        <w:t xml:space="preserve"> of Dover(q.v.).   (ibid.)</w:t>
      </w:r>
    </w:p>
    <w:p w14:paraId="5777BF16" w14:textId="77777777" w:rsidR="000A6F15" w:rsidRDefault="000A6F15" w:rsidP="000A6F15">
      <w:pPr>
        <w:rPr>
          <w:rFonts w:ascii="Times New Roman" w:hAnsi="Times New Roman" w:cs="Times New Roman"/>
        </w:rPr>
      </w:pPr>
    </w:p>
    <w:p w14:paraId="27EA92E0" w14:textId="77777777" w:rsidR="000A6F15" w:rsidRDefault="000A6F15" w:rsidP="000A6F15">
      <w:pPr>
        <w:rPr>
          <w:rFonts w:ascii="Times New Roman" w:hAnsi="Times New Roman" w:cs="Times New Roman"/>
        </w:rPr>
      </w:pPr>
    </w:p>
    <w:p w14:paraId="6D1153B8" w14:textId="77777777" w:rsidR="000A6F15" w:rsidRDefault="000A6F15" w:rsidP="000A6F15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January 2018</w:t>
      </w:r>
    </w:p>
    <w:p w14:paraId="52A6D1A8" w14:textId="77777777" w:rsidR="006B2F86" w:rsidRPr="00E71FC3" w:rsidRDefault="000A6F15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4D3A2C" w14:textId="77777777" w:rsidR="000A6F15" w:rsidRDefault="000A6F15" w:rsidP="00E71FC3">
      <w:r>
        <w:separator/>
      </w:r>
    </w:p>
  </w:endnote>
  <w:endnote w:type="continuationSeparator" w:id="0">
    <w:p w14:paraId="2D8E31CD" w14:textId="77777777" w:rsidR="000A6F15" w:rsidRDefault="000A6F15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DA1464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607A6" w14:textId="77777777" w:rsidR="000A6F15" w:rsidRDefault="000A6F15" w:rsidP="00E71FC3">
      <w:r>
        <w:separator/>
      </w:r>
    </w:p>
  </w:footnote>
  <w:footnote w:type="continuationSeparator" w:id="0">
    <w:p w14:paraId="214ADD1A" w14:textId="77777777" w:rsidR="000A6F15" w:rsidRDefault="000A6F15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F15"/>
    <w:rsid w:val="000A6F1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743D0"/>
  <w15:chartTrackingRefBased/>
  <w15:docId w15:val="{B3FBA790-91B7-448D-B4D5-A4830B93F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6F15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2018-01-28T19:36:00Z</dcterms:created>
  <dcterms:modified xsi:type="dcterms:W3CDTF">2018-01-28T19:37:00Z</dcterms:modified>
</cp:coreProperties>
</file>