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8A5" w:rsidRDefault="00B208A5" w:rsidP="00B20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HEXSTALL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208A5" w:rsidRDefault="00B208A5" w:rsidP="00B208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8A5" w:rsidRDefault="00B208A5" w:rsidP="00B208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8A5" w:rsidRDefault="00B208A5" w:rsidP="00B20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Stafford into lands</w:t>
      </w:r>
    </w:p>
    <w:p w:rsidR="00B208A5" w:rsidRDefault="00B208A5" w:rsidP="00B20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Thomas de Crewe(q.v.).</w:t>
      </w:r>
    </w:p>
    <w:p w:rsidR="00B208A5" w:rsidRDefault="00B208A5" w:rsidP="00B20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6388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21-85)</w:t>
      </w:r>
    </w:p>
    <w:p w:rsidR="00EE6F13" w:rsidRDefault="00EE6F13" w:rsidP="00EE6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Stafford into the </w:t>
      </w:r>
    </w:p>
    <w:p w:rsidR="00EE6F13" w:rsidRDefault="00EE6F13" w:rsidP="00EE6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Edmund Stafford, Bishop of Exeter(q.v.).</w:t>
      </w:r>
    </w:p>
    <w:p w:rsidR="00EE6F13" w:rsidRDefault="00EE6F13" w:rsidP="00EE6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21-200)</w:t>
      </w:r>
    </w:p>
    <w:p w:rsidR="00B208A5" w:rsidRDefault="00B208A5" w:rsidP="00B208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8A5" w:rsidRDefault="00B208A5" w:rsidP="00B208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B208A5" w:rsidP="00B20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2015</w:t>
      </w:r>
    </w:p>
    <w:p w:rsidR="00EE6F13" w:rsidRPr="00B208A5" w:rsidRDefault="00EE6F13" w:rsidP="00B20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2016</w:t>
      </w:r>
      <w:bookmarkStart w:id="0" w:name="_GoBack"/>
      <w:bookmarkEnd w:id="0"/>
    </w:p>
    <w:sectPr w:rsidR="00EE6F13" w:rsidRPr="00B208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8A5" w:rsidRDefault="00B208A5" w:rsidP="00564E3C">
      <w:pPr>
        <w:spacing w:after="0" w:line="240" w:lineRule="auto"/>
      </w:pPr>
      <w:r>
        <w:separator/>
      </w:r>
    </w:p>
  </w:endnote>
  <w:endnote w:type="continuationSeparator" w:id="0">
    <w:p w:rsidR="00B208A5" w:rsidRDefault="00B208A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E6F13">
      <w:rPr>
        <w:rFonts w:ascii="Times New Roman" w:hAnsi="Times New Roman" w:cs="Times New Roman"/>
        <w:noProof/>
        <w:sz w:val="24"/>
        <w:szCs w:val="24"/>
      </w:rPr>
      <w:t>15 May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8A5" w:rsidRDefault="00B208A5" w:rsidP="00564E3C">
      <w:pPr>
        <w:spacing w:after="0" w:line="240" w:lineRule="auto"/>
      </w:pPr>
      <w:r>
        <w:separator/>
      </w:r>
    </w:p>
  </w:footnote>
  <w:footnote w:type="continuationSeparator" w:id="0">
    <w:p w:rsidR="00B208A5" w:rsidRDefault="00B208A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8A5"/>
    <w:rsid w:val="00372DC6"/>
    <w:rsid w:val="00564E3C"/>
    <w:rsid w:val="0064591D"/>
    <w:rsid w:val="00B208A5"/>
    <w:rsid w:val="00DD5B8A"/>
    <w:rsid w:val="00EB41B8"/>
    <w:rsid w:val="00EE6F13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D9702"/>
  <w15:chartTrackingRefBased/>
  <w15:docId w15:val="{B89DE58A-1D5A-4D61-9B73-81ECD36C3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208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2015-11-03T22:11:00Z</dcterms:created>
  <dcterms:modified xsi:type="dcterms:W3CDTF">2016-05-15T18:51:00Z</dcterms:modified>
</cp:coreProperties>
</file>