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61AD" w:rsidRDefault="00FA61AD" w:rsidP="00FA61AD">
      <w:pPr>
        <w:pStyle w:val="NoSpacing"/>
      </w:pPr>
      <w:r>
        <w:rPr>
          <w:u w:val="single"/>
        </w:rPr>
        <w:t>Margery HEXSTALL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FA61AD" w:rsidRDefault="00FA61AD" w:rsidP="00FA61AD">
      <w:pPr>
        <w:pStyle w:val="NoSpacing"/>
      </w:pPr>
    </w:p>
    <w:p w:rsidR="00FA61AD" w:rsidRDefault="00FA61AD" w:rsidP="00FA61AD">
      <w:pPr>
        <w:pStyle w:val="NoSpacing"/>
      </w:pPr>
    </w:p>
    <w:p w:rsidR="00FA61AD" w:rsidRDefault="00FA61AD" w:rsidP="00FA61AD">
      <w:pPr>
        <w:pStyle w:val="NoSpacing"/>
      </w:pPr>
      <w:r>
        <w:tab/>
        <w:t>1483</w:t>
      </w:r>
      <w:r>
        <w:tab/>
        <w:t xml:space="preserve">John </w:t>
      </w:r>
      <w:proofErr w:type="spellStart"/>
      <w:r>
        <w:t>Bonvill</w:t>
      </w:r>
      <w:proofErr w:type="spellEnd"/>
      <w:r>
        <w:t xml:space="preserve">(q.v.) and his wife, Katherine(q.v.), brought a plaint of </w:t>
      </w:r>
    </w:p>
    <w:p w:rsidR="00FA61AD" w:rsidRDefault="00FA61AD" w:rsidP="00FA61AD">
      <w:pPr>
        <w:pStyle w:val="NoSpacing"/>
      </w:pPr>
      <w:r>
        <w:tab/>
      </w:r>
      <w:r>
        <w:tab/>
      </w:r>
      <w:proofErr w:type="spellStart"/>
      <w:r>
        <w:t>cessavit</w:t>
      </w:r>
      <w:proofErr w:type="spellEnd"/>
      <w:r>
        <w:t xml:space="preserve"> per biennium against her.</w:t>
      </w:r>
    </w:p>
    <w:p w:rsidR="00FA61AD" w:rsidRDefault="00FA61AD" w:rsidP="00FA61AD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FA61AD" w:rsidRDefault="00FA61AD" w:rsidP="00FA61AD">
      <w:pPr>
        <w:pStyle w:val="NoSpacing"/>
      </w:pPr>
    </w:p>
    <w:p w:rsidR="00FA61AD" w:rsidRDefault="00FA61AD" w:rsidP="00FA61AD">
      <w:pPr>
        <w:pStyle w:val="NoSpacing"/>
      </w:pPr>
    </w:p>
    <w:p w:rsidR="00FA61AD" w:rsidRDefault="00FA61AD" w:rsidP="00FA61AD">
      <w:pPr>
        <w:pStyle w:val="NoSpacing"/>
      </w:pPr>
      <w:r>
        <w:t>22 June 2017</w:t>
      </w:r>
    </w:p>
    <w:p w:rsidR="006B2F86" w:rsidRPr="00E71FC3" w:rsidRDefault="00FA61A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61AD" w:rsidRDefault="00FA61AD" w:rsidP="00E71FC3">
      <w:pPr>
        <w:spacing w:after="0" w:line="240" w:lineRule="auto"/>
      </w:pPr>
      <w:r>
        <w:separator/>
      </w:r>
    </w:p>
  </w:endnote>
  <w:endnote w:type="continuationSeparator" w:id="0">
    <w:p w:rsidR="00FA61AD" w:rsidRDefault="00FA61A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61AD" w:rsidRDefault="00FA61AD" w:rsidP="00E71FC3">
      <w:pPr>
        <w:spacing w:after="0" w:line="240" w:lineRule="auto"/>
      </w:pPr>
      <w:r>
        <w:separator/>
      </w:r>
    </w:p>
  </w:footnote>
  <w:footnote w:type="continuationSeparator" w:id="0">
    <w:p w:rsidR="00FA61AD" w:rsidRDefault="00FA61A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1A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A6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3A4AD5-0D28-4A1D-84CC-95573A1AE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2017-06-28T21:14:00Z</dcterms:created>
  <dcterms:modified xsi:type="dcterms:W3CDTF">2017-06-28T21:15:00Z</dcterms:modified>
</cp:coreProperties>
</file>