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F05D8" w14:textId="77777777" w:rsidR="00196E02" w:rsidRDefault="00196E02" w:rsidP="00196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William de HEXHAM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E701DFD" w14:textId="77777777" w:rsidR="00196E02" w:rsidRDefault="00196E02" w:rsidP="00196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Monk of Fountains Abbey.</w:t>
      </w:r>
    </w:p>
    <w:p w14:paraId="1E3B49AE" w14:textId="77777777" w:rsidR="00196E02" w:rsidRDefault="00196E02" w:rsidP="00196E02">
      <w:pPr>
        <w:pStyle w:val="NoSpacing"/>
        <w:rPr>
          <w:rFonts w:cs="Times New Roman"/>
          <w:szCs w:val="24"/>
        </w:rPr>
      </w:pPr>
    </w:p>
    <w:p w14:paraId="638658B9" w14:textId="77777777" w:rsidR="00196E02" w:rsidRDefault="00196E02" w:rsidP="00196E02">
      <w:pPr>
        <w:pStyle w:val="NoSpacing"/>
        <w:rPr>
          <w:rFonts w:cs="Times New Roman"/>
          <w:szCs w:val="24"/>
        </w:rPr>
      </w:pPr>
    </w:p>
    <w:p w14:paraId="34069A1C" w14:textId="77777777" w:rsidR="00196E02" w:rsidRDefault="00196E02" w:rsidP="00196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7C52E309" w14:textId="77777777" w:rsidR="00196E02" w:rsidRDefault="00196E02" w:rsidP="00196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12DCB952" w14:textId="77777777" w:rsidR="00196E02" w:rsidRDefault="00196E02" w:rsidP="00196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38BE4BBE" w14:textId="77777777" w:rsidR="00196E02" w:rsidRDefault="00196E02" w:rsidP="00196E02">
      <w:pPr>
        <w:pStyle w:val="NoSpacing"/>
        <w:rPr>
          <w:rFonts w:cs="Times New Roman"/>
          <w:szCs w:val="24"/>
        </w:rPr>
      </w:pPr>
    </w:p>
    <w:p w14:paraId="776C8067" w14:textId="77777777" w:rsidR="00196E02" w:rsidRDefault="00196E02" w:rsidP="00196E02">
      <w:pPr>
        <w:pStyle w:val="NoSpacing"/>
        <w:rPr>
          <w:rFonts w:cs="Times New Roman"/>
          <w:szCs w:val="24"/>
        </w:rPr>
      </w:pPr>
    </w:p>
    <w:p w14:paraId="1886DB18" w14:textId="77777777" w:rsidR="00196E02" w:rsidRDefault="00196E02" w:rsidP="00196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0BBC40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AE996A" w14:textId="77777777" w:rsidR="00196E02" w:rsidRDefault="00196E02" w:rsidP="009139A6">
      <w:r>
        <w:separator/>
      </w:r>
    </w:p>
  </w:endnote>
  <w:endnote w:type="continuationSeparator" w:id="0">
    <w:p w14:paraId="5526D65A" w14:textId="77777777" w:rsidR="00196E02" w:rsidRDefault="00196E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747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E82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BE8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6EFF1" w14:textId="77777777" w:rsidR="00196E02" w:rsidRDefault="00196E02" w:rsidP="009139A6">
      <w:r>
        <w:separator/>
      </w:r>
    </w:p>
  </w:footnote>
  <w:footnote w:type="continuationSeparator" w:id="0">
    <w:p w14:paraId="3C13C247" w14:textId="77777777" w:rsidR="00196E02" w:rsidRDefault="00196E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D9A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E91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26B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02"/>
    <w:rsid w:val="000666E0"/>
    <w:rsid w:val="00196E02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83FAF"/>
  <w15:chartTrackingRefBased/>
  <w15:docId w15:val="{C7C0F8A8-27F4-4CCC-BCA8-2384B5FD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2024-07-06T20:27:00Z</dcterms:created>
  <dcterms:modified xsi:type="dcterms:W3CDTF">2024-07-06T20:30:00Z</dcterms:modified>
</cp:coreProperties>
</file>