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65D66" w:rsidRPr="00352AEC" w:rsidRDefault="00F65D66" w:rsidP="00F65D66">
      <w:pPr>
        <w:pStyle w:val="NoSpacing"/>
      </w:pPr>
      <w:r w:rsidRPr="00352AEC">
        <w:rPr>
          <w:u w:val="single"/>
        </w:rPr>
        <w:t>Thomas de HEXHAM</w:t>
      </w:r>
      <w:r w:rsidRPr="00352AEC">
        <w:t xml:space="preserve">   </w:t>
      </w:r>
      <w:proofErr w:type="gramStart"/>
      <w:r w:rsidRPr="00352AEC">
        <w:t xml:space="preserve">   (</w:t>
      </w:r>
      <w:proofErr w:type="gramEnd"/>
      <w:r w:rsidRPr="00352AEC">
        <w:t>fl.1407)</w:t>
      </w:r>
    </w:p>
    <w:p w:rsidR="00F65D66" w:rsidRPr="00352AEC" w:rsidRDefault="00F65D66" w:rsidP="00F65D66">
      <w:pPr>
        <w:pStyle w:val="NoSpacing"/>
      </w:pPr>
      <w:r w:rsidRPr="00352AEC">
        <w:t xml:space="preserve">Dean of </w:t>
      </w:r>
      <w:proofErr w:type="spellStart"/>
      <w:r w:rsidRPr="00352AEC">
        <w:t>Chester-le-Street</w:t>
      </w:r>
      <w:proofErr w:type="spellEnd"/>
      <w:r w:rsidRPr="00352AEC">
        <w:t>, County Durham.</w:t>
      </w:r>
    </w:p>
    <w:p w:rsidR="00F65D66" w:rsidRPr="00352AEC" w:rsidRDefault="00F65D66" w:rsidP="00F65D66">
      <w:pPr>
        <w:pStyle w:val="NoSpacing"/>
      </w:pPr>
    </w:p>
    <w:p w:rsidR="00F65D66" w:rsidRPr="00352AEC" w:rsidRDefault="00F65D66" w:rsidP="00F65D66">
      <w:pPr>
        <w:pStyle w:val="NoSpacing"/>
      </w:pPr>
    </w:p>
    <w:p w:rsidR="00F65D66" w:rsidRPr="00352AEC" w:rsidRDefault="00F65D66" w:rsidP="00F65D66">
      <w:pPr>
        <w:pStyle w:val="NoSpacing"/>
      </w:pPr>
      <w:r w:rsidRPr="00352AEC">
        <w:tab/>
        <w:t>1407</w:t>
      </w:r>
      <w:r w:rsidRPr="00352AEC">
        <w:tab/>
        <w:t>He occurs as Dean.</w:t>
      </w:r>
    </w:p>
    <w:p w:rsidR="00F65D66" w:rsidRPr="00352AEC" w:rsidRDefault="00F65D66" w:rsidP="00F65D66">
      <w:pPr>
        <w:pStyle w:val="NoSpacing"/>
      </w:pPr>
      <w:r w:rsidRPr="00352AEC">
        <w:tab/>
      </w:r>
      <w:r w:rsidRPr="00352AEC">
        <w:tab/>
        <w:t>(V.C.H. Durham vol.2 pp.128-9)</w:t>
      </w:r>
    </w:p>
    <w:p w:rsidR="00F65D66" w:rsidRPr="00352AEC" w:rsidRDefault="00F65D66" w:rsidP="00F65D66">
      <w:pPr>
        <w:pStyle w:val="NoSpacing"/>
      </w:pPr>
    </w:p>
    <w:p w:rsidR="00F65D66" w:rsidRPr="00352AEC" w:rsidRDefault="00F65D66" w:rsidP="00F65D66">
      <w:pPr>
        <w:pStyle w:val="NoSpacing"/>
      </w:pPr>
    </w:p>
    <w:p w:rsidR="00F65D66" w:rsidRPr="00352AEC" w:rsidRDefault="00F65D66" w:rsidP="00F65D66">
      <w:pPr>
        <w:pStyle w:val="NoSpacing"/>
      </w:pPr>
      <w:r w:rsidRPr="00352AEC">
        <w:t>31 December 2015</w:t>
      </w:r>
    </w:p>
    <w:p w:rsidR="006B2F86" w:rsidRPr="00F65D66" w:rsidRDefault="00F65D66" w:rsidP="00F65D66">
      <w:bookmarkStart w:id="0" w:name="_GoBack"/>
      <w:bookmarkEnd w:id="0"/>
    </w:p>
    <w:sectPr w:rsidR="006B2F86" w:rsidRPr="00F65D66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65D66" w:rsidRDefault="00F65D66" w:rsidP="00E71FC3">
      <w:pPr>
        <w:spacing w:after="0" w:line="240" w:lineRule="auto"/>
      </w:pPr>
      <w:r>
        <w:separator/>
      </w:r>
    </w:p>
  </w:endnote>
  <w:endnote w:type="continuationSeparator" w:id="0">
    <w:p w:rsidR="00F65D66" w:rsidRDefault="00F65D66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65D66" w:rsidRDefault="00F65D66" w:rsidP="00E71FC3">
      <w:pPr>
        <w:spacing w:after="0" w:line="240" w:lineRule="auto"/>
      </w:pPr>
      <w:r>
        <w:separator/>
      </w:r>
    </w:p>
  </w:footnote>
  <w:footnote w:type="continuationSeparator" w:id="0">
    <w:p w:rsidR="00F65D66" w:rsidRDefault="00F65D66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5D66"/>
    <w:rsid w:val="001A7C09"/>
    <w:rsid w:val="00733BE7"/>
    <w:rsid w:val="00AB52E8"/>
    <w:rsid w:val="00B16D3F"/>
    <w:rsid w:val="00E71FC3"/>
    <w:rsid w:val="00EF4813"/>
    <w:rsid w:val="00F65D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7FA5351-BCC5-4A85-AE93-8163E9B23D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22</Words>
  <Characters>132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2016-12-30T20:02:00Z</dcterms:created>
  <dcterms:modified xsi:type="dcterms:W3CDTF">2016-12-30T20:02:00Z</dcterms:modified>
</cp:coreProperties>
</file>