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560F9" w14:textId="37C569CE" w:rsidR="006B2F86" w:rsidRDefault="00D067FD" w:rsidP="00E71FC3">
      <w:pPr>
        <w:pStyle w:val="NoSpacing"/>
      </w:pPr>
      <w:r>
        <w:rPr>
          <w:u w:val="single"/>
        </w:rPr>
        <w:t>John HEXHAM</w:t>
      </w:r>
      <w:r>
        <w:t xml:space="preserve">   </w:t>
      </w:r>
      <w:proofErr w:type="gramStart"/>
      <w:r>
        <w:t xml:space="preserve">   (</w:t>
      </w:r>
      <w:proofErr w:type="gramEnd"/>
      <w:r>
        <w:t>d.1403-4)</w:t>
      </w:r>
    </w:p>
    <w:p w14:paraId="2B78E6E5" w14:textId="1A8772F4" w:rsidR="00D067FD" w:rsidRDefault="00D067FD" w:rsidP="00E71FC3">
      <w:pPr>
        <w:pStyle w:val="NoSpacing"/>
      </w:pPr>
      <w:r>
        <w:t xml:space="preserve">Vicar of </w:t>
      </w:r>
      <w:proofErr w:type="spellStart"/>
      <w:r>
        <w:t>Kirkburn</w:t>
      </w:r>
      <w:proofErr w:type="spellEnd"/>
      <w:r>
        <w:t>, East Riding of Yorkshire.</w:t>
      </w:r>
    </w:p>
    <w:p w14:paraId="5951B77B" w14:textId="2EF8D668" w:rsidR="00D067FD" w:rsidRDefault="00D067FD" w:rsidP="00E71FC3">
      <w:pPr>
        <w:pStyle w:val="NoSpacing"/>
      </w:pPr>
    </w:p>
    <w:p w14:paraId="1B461CC4" w14:textId="6BCA3B88" w:rsidR="00D067FD" w:rsidRDefault="00D067FD" w:rsidP="00E71FC3">
      <w:pPr>
        <w:pStyle w:val="NoSpacing"/>
      </w:pPr>
    </w:p>
    <w:p w14:paraId="485AB050" w14:textId="0AE131EF" w:rsidR="00D067FD" w:rsidRDefault="00D067FD" w:rsidP="00E71FC3">
      <w:pPr>
        <w:pStyle w:val="NoSpacing"/>
      </w:pPr>
      <w:r>
        <w:t>14 Sep.1403</w:t>
      </w:r>
      <w:r>
        <w:tab/>
        <w:t>He made his Will.  (W.Y.R. p.84)</w:t>
      </w:r>
    </w:p>
    <w:p w14:paraId="7C4558DD" w14:textId="0C6A0D15" w:rsidR="00D067FD" w:rsidRDefault="00D067FD" w:rsidP="00E71FC3">
      <w:pPr>
        <w:pStyle w:val="NoSpacing"/>
      </w:pPr>
      <w:r>
        <w:t xml:space="preserve">  3 Jan.1404</w:t>
      </w:r>
      <w:r>
        <w:tab/>
        <w:t>Probate of his Will.   (ibid.)</w:t>
      </w:r>
    </w:p>
    <w:p w14:paraId="5B849E77" w14:textId="09C03225" w:rsidR="00D067FD" w:rsidRDefault="00D067FD" w:rsidP="00E71FC3">
      <w:pPr>
        <w:pStyle w:val="NoSpacing"/>
      </w:pPr>
    </w:p>
    <w:p w14:paraId="2D507309" w14:textId="0259DF97" w:rsidR="00D067FD" w:rsidRDefault="00D067FD" w:rsidP="00E71FC3">
      <w:pPr>
        <w:pStyle w:val="NoSpacing"/>
      </w:pPr>
    </w:p>
    <w:p w14:paraId="4CE343A0" w14:textId="429EBB3B" w:rsidR="00D067FD" w:rsidRPr="00D067FD" w:rsidRDefault="00D067FD" w:rsidP="00E71FC3">
      <w:pPr>
        <w:pStyle w:val="NoSpacing"/>
      </w:pPr>
      <w:r>
        <w:t>17 July 2018</w:t>
      </w:r>
      <w:bookmarkStart w:id="0" w:name="_GoBack"/>
      <w:bookmarkEnd w:id="0"/>
    </w:p>
    <w:sectPr w:rsidR="00D067FD" w:rsidRPr="00D067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2B238" w14:textId="77777777" w:rsidR="00D067FD" w:rsidRDefault="00D067FD" w:rsidP="00E71FC3">
      <w:pPr>
        <w:spacing w:after="0" w:line="240" w:lineRule="auto"/>
      </w:pPr>
      <w:r>
        <w:separator/>
      </w:r>
    </w:p>
  </w:endnote>
  <w:endnote w:type="continuationSeparator" w:id="0">
    <w:p w14:paraId="747DB3A2" w14:textId="77777777" w:rsidR="00D067FD" w:rsidRDefault="00D067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360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5E090" w14:textId="77777777" w:rsidR="00D067FD" w:rsidRDefault="00D067FD" w:rsidP="00E71FC3">
      <w:pPr>
        <w:spacing w:after="0" w:line="240" w:lineRule="auto"/>
      </w:pPr>
      <w:r>
        <w:separator/>
      </w:r>
    </w:p>
  </w:footnote>
  <w:footnote w:type="continuationSeparator" w:id="0">
    <w:p w14:paraId="200C5973" w14:textId="77777777" w:rsidR="00D067FD" w:rsidRDefault="00D067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FD"/>
    <w:rsid w:val="001A7C09"/>
    <w:rsid w:val="00577BD5"/>
    <w:rsid w:val="00656CBA"/>
    <w:rsid w:val="006A1F77"/>
    <w:rsid w:val="00733BE7"/>
    <w:rsid w:val="00AB52E8"/>
    <w:rsid w:val="00B16D3F"/>
    <w:rsid w:val="00BB41AC"/>
    <w:rsid w:val="00D067F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868A"/>
  <w15:chartTrackingRefBased/>
  <w15:docId w15:val="{1BD522BD-FA9D-435E-8909-B9FDBBBA4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2018-07-17T15:31:00Z</dcterms:created>
  <dcterms:modified xsi:type="dcterms:W3CDTF">2018-07-17T15:36:00Z</dcterms:modified>
</cp:coreProperties>
</file>