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B7B" w:rsidRDefault="00D35B7B" w:rsidP="00D35B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HEXHAM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35B7B" w:rsidRDefault="00D35B7B" w:rsidP="00D35B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5B7B" w:rsidRDefault="00D35B7B" w:rsidP="00D35B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5B7B" w:rsidRDefault="00D35B7B" w:rsidP="00D35B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York Castle into </w:t>
      </w:r>
    </w:p>
    <w:p w:rsidR="00D35B7B" w:rsidRDefault="00D35B7B" w:rsidP="00D35B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Etton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35B7B" w:rsidRDefault="00D35B7B" w:rsidP="00D35B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24-44)</w:t>
      </w:r>
    </w:p>
    <w:p w:rsidR="00D35B7B" w:rsidRDefault="00D35B7B" w:rsidP="00D35B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5B7B" w:rsidRDefault="00D35B7B" w:rsidP="00D35B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35B7B" w:rsidRDefault="00D35B7B" w:rsidP="00D35B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2016</w:t>
      </w:r>
      <w:bookmarkStart w:id="0" w:name="_GoBack"/>
      <w:bookmarkEnd w:id="0"/>
    </w:p>
    <w:sectPr w:rsidR="006B2F86" w:rsidRPr="00D35B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B7B" w:rsidRDefault="00D35B7B" w:rsidP="00E71FC3">
      <w:pPr>
        <w:spacing w:after="0" w:line="240" w:lineRule="auto"/>
      </w:pPr>
      <w:r>
        <w:separator/>
      </w:r>
    </w:p>
  </w:endnote>
  <w:endnote w:type="continuationSeparator" w:id="0">
    <w:p w:rsidR="00D35B7B" w:rsidRDefault="00D35B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B7B" w:rsidRDefault="00D35B7B" w:rsidP="00E71FC3">
      <w:pPr>
        <w:spacing w:after="0" w:line="240" w:lineRule="auto"/>
      </w:pPr>
      <w:r>
        <w:separator/>
      </w:r>
    </w:p>
  </w:footnote>
  <w:footnote w:type="continuationSeparator" w:id="0">
    <w:p w:rsidR="00D35B7B" w:rsidRDefault="00D35B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B7B"/>
    <w:rsid w:val="00AB52E8"/>
    <w:rsid w:val="00B16D3F"/>
    <w:rsid w:val="00D35B7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4BBEE"/>
  <w15:chartTrackingRefBased/>
  <w15:docId w15:val="{3FC61084-107F-442F-86AD-F58212D6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2016-03-08T19:50:00Z</dcterms:created>
  <dcterms:modified xsi:type="dcterms:W3CDTF">2016-03-08T19:51:00Z</dcterms:modified>
</cp:coreProperties>
</file>