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HEXHAM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E0A34" w:rsidRDefault="005E0A34" w:rsidP="005E0A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6B2F86" w:rsidRPr="005E0A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A34" w:rsidRDefault="005E0A34" w:rsidP="00E71FC3">
      <w:pPr>
        <w:spacing w:after="0" w:line="240" w:lineRule="auto"/>
      </w:pPr>
      <w:r>
        <w:separator/>
      </w:r>
    </w:p>
  </w:endnote>
  <w:endnote w:type="continuationSeparator" w:id="0">
    <w:p w:rsidR="005E0A34" w:rsidRDefault="005E0A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A34" w:rsidRDefault="005E0A34" w:rsidP="00E71FC3">
      <w:pPr>
        <w:spacing w:after="0" w:line="240" w:lineRule="auto"/>
      </w:pPr>
      <w:r>
        <w:separator/>
      </w:r>
    </w:p>
  </w:footnote>
  <w:footnote w:type="continuationSeparator" w:id="0">
    <w:p w:rsidR="005E0A34" w:rsidRDefault="005E0A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34"/>
    <w:rsid w:val="005E0A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1EF2"/>
  <w15:chartTrackingRefBased/>
  <w15:docId w15:val="{D9461868-AF12-47BD-A5F1-67ECFF9F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2016-03-04T20:19:00Z</dcterms:created>
  <dcterms:modified xsi:type="dcterms:W3CDTF">2016-03-04T20:19:00Z</dcterms:modified>
</cp:coreProperties>
</file>