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54D82" w:rsidRDefault="00454D82" w:rsidP="00454D8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sz w:val="24"/>
          <w:szCs w:val="24"/>
          <w:u w:val="single"/>
        </w:rPr>
        <w:t>Joanna HEXHAM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fl.1478)</w:t>
      </w:r>
    </w:p>
    <w:p w:rsidR="00454D82" w:rsidRDefault="00454D82" w:rsidP="00454D8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York.</w:t>
      </w:r>
    </w:p>
    <w:p w:rsidR="00454D82" w:rsidRDefault="00454D82" w:rsidP="00454D8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54D82" w:rsidRDefault="00454D82" w:rsidP="00454D8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54D82" w:rsidRDefault="00454D82" w:rsidP="00454D8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3 Oct.1478</w:t>
      </w:r>
      <w:r>
        <w:rPr>
          <w:rFonts w:ascii="Times New Roman" w:hAnsi="Times New Roman" w:cs="Times New Roman"/>
          <w:sz w:val="24"/>
          <w:szCs w:val="24"/>
        </w:rPr>
        <w:tab/>
        <w:t xml:space="preserve">Alice </w:t>
      </w:r>
      <w:proofErr w:type="spellStart"/>
      <w:r>
        <w:rPr>
          <w:rFonts w:ascii="Times New Roman" w:hAnsi="Times New Roman" w:cs="Times New Roman"/>
          <w:sz w:val="24"/>
          <w:szCs w:val="24"/>
        </w:rPr>
        <w:t>Gybson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brought a plaint of detention against her at York</w:t>
      </w:r>
    </w:p>
    <w:p w:rsidR="00454D82" w:rsidRDefault="00454D82" w:rsidP="00454D8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Sheriffs’ Court.</w:t>
      </w:r>
    </w:p>
    <w:p w:rsidR="00454D82" w:rsidRDefault="00454D82" w:rsidP="00454D8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(“Sheriffs’ Court Books of the City of York” </w:t>
      </w:r>
      <w:proofErr w:type="spellStart"/>
      <w:r>
        <w:rPr>
          <w:rFonts w:ascii="Times New Roman" w:hAnsi="Times New Roman" w:cs="Times New Roman"/>
          <w:sz w:val="24"/>
          <w:szCs w:val="24"/>
        </w:rPr>
        <w:t>P.</w:t>
      </w:r>
      <w:proofErr w:type="gramStart"/>
      <w:r>
        <w:rPr>
          <w:rFonts w:ascii="Times New Roman" w:hAnsi="Times New Roman" w:cs="Times New Roman"/>
          <w:sz w:val="24"/>
          <w:szCs w:val="24"/>
        </w:rPr>
        <w:t>M.Stell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p.11)</w:t>
      </w:r>
    </w:p>
    <w:p w:rsidR="00454D82" w:rsidRDefault="00454D82" w:rsidP="00454D8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54D82" w:rsidRDefault="00454D82" w:rsidP="00454D8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54D82" w:rsidRDefault="00454D82" w:rsidP="00454D8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January 2018</w:t>
      </w:r>
    </w:p>
    <w:p w:rsidR="006B2F86" w:rsidRPr="00E71FC3" w:rsidRDefault="00454D82" w:rsidP="00E71FC3">
      <w:pPr>
        <w:pStyle w:val="NoSpacing"/>
      </w:pPr>
      <w:r>
        <w:t xml:space="preserve"> </w:t>
      </w:r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54D82" w:rsidRDefault="00454D82" w:rsidP="00E71FC3">
      <w:pPr>
        <w:spacing w:after="0" w:line="240" w:lineRule="auto"/>
      </w:pPr>
      <w:r>
        <w:separator/>
      </w:r>
    </w:p>
  </w:endnote>
  <w:endnote w:type="continuationSeparator" w:id="0">
    <w:p w:rsidR="00454D82" w:rsidRDefault="00454D8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54D82" w:rsidRDefault="00454D82" w:rsidP="00E71FC3">
      <w:pPr>
        <w:spacing w:after="0" w:line="240" w:lineRule="auto"/>
      </w:pPr>
      <w:r>
        <w:separator/>
      </w:r>
    </w:p>
  </w:footnote>
  <w:footnote w:type="continuationSeparator" w:id="0">
    <w:p w:rsidR="00454D82" w:rsidRDefault="00454D8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D82"/>
    <w:rsid w:val="001A7C09"/>
    <w:rsid w:val="00454D82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10CF6B"/>
  <w15:chartTrackingRefBased/>
  <w15:docId w15:val="{DB7810C3-AABC-4388-94E2-EC0128CF9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54D82"/>
    <w:pPr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11</TotalTime>
  <Pages>1</Pages>
  <Words>33</Words>
  <Characters>191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2018-01-04T22:36:00Z</dcterms:created>
  <dcterms:modified xsi:type="dcterms:W3CDTF">2018-01-04T22:47:00Z</dcterms:modified>
</cp:coreProperties>
</file>