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27707" w14:textId="77777777" w:rsidR="001A596C" w:rsidRDefault="001A596C" w:rsidP="001A596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Richard HEWYSSH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fl.1484)</w:t>
      </w:r>
    </w:p>
    <w:p w14:paraId="4C7D1279" w14:textId="77777777" w:rsidR="001A596C" w:rsidRDefault="001A596C" w:rsidP="001A596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53A7802" w14:textId="77777777" w:rsidR="001A596C" w:rsidRDefault="001A596C" w:rsidP="001A596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F1ACC93" w14:textId="77777777" w:rsidR="001A596C" w:rsidRDefault="001A596C" w:rsidP="001A596C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4 Nov.1484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held in Taunton into the lands</w:t>
      </w:r>
    </w:p>
    <w:p w14:paraId="22271A51" w14:textId="77777777" w:rsidR="001A596C" w:rsidRDefault="001A596C" w:rsidP="001A596C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of Richard Wykes(q.v.).</w:t>
      </w:r>
    </w:p>
    <w:p w14:paraId="51295304" w14:textId="77777777" w:rsidR="001A596C" w:rsidRDefault="001A596C" w:rsidP="001A596C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962A622" w14:textId="77777777" w:rsidR="001A596C" w:rsidRDefault="001A596C" w:rsidP="001A596C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p.21)</w:t>
      </w:r>
    </w:p>
    <w:p w14:paraId="188C2C7D" w14:textId="77777777" w:rsidR="001A596C" w:rsidRDefault="001A596C" w:rsidP="001A596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4936B7C" w14:textId="77777777" w:rsidR="001A596C" w:rsidRDefault="001A596C" w:rsidP="001A596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68F571A" w14:textId="77777777" w:rsidR="001A596C" w:rsidRDefault="001A596C" w:rsidP="001A596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 January 2022</w:t>
      </w:r>
    </w:p>
    <w:p w14:paraId="18BF3C6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4C100" w14:textId="77777777" w:rsidR="001A596C" w:rsidRDefault="001A596C" w:rsidP="009139A6">
      <w:r>
        <w:separator/>
      </w:r>
    </w:p>
  </w:endnote>
  <w:endnote w:type="continuationSeparator" w:id="0">
    <w:p w14:paraId="0E49AD66" w14:textId="77777777" w:rsidR="001A596C" w:rsidRDefault="001A59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6DD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2EA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4ED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C5FDA" w14:textId="77777777" w:rsidR="001A596C" w:rsidRDefault="001A596C" w:rsidP="009139A6">
      <w:r>
        <w:separator/>
      </w:r>
    </w:p>
  </w:footnote>
  <w:footnote w:type="continuationSeparator" w:id="0">
    <w:p w14:paraId="6A128E79" w14:textId="77777777" w:rsidR="001A596C" w:rsidRDefault="001A59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F22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453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9E2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96C"/>
    <w:rsid w:val="000666E0"/>
    <w:rsid w:val="001A596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1A08E"/>
  <w15:chartTrackingRefBased/>
  <w15:docId w15:val="{D1BD8ADB-7DEB-40CB-A380-D6F10EA6E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2022-01-24T15:17:00Z</dcterms:created>
  <dcterms:modified xsi:type="dcterms:W3CDTF">2022-01-24T15:18:00Z</dcterms:modified>
</cp:coreProperties>
</file>