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D7D01" w14:textId="77777777" w:rsidR="00BE37BB" w:rsidRDefault="00BE37BB" w:rsidP="00BE37B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HEWYS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1614CE1" w14:textId="77777777" w:rsidR="00BE37BB" w:rsidRDefault="00BE37BB" w:rsidP="00BE37BB">
      <w:pPr>
        <w:pStyle w:val="NoSpacing"/>
        <w:rPr>
          <w:rFonts w:eastAsia="Times New Roman" w:cs="Times New Roman"/>
          <w:szCs w:val="24"/>
        </w:rPr>
      </w:pPr>
    </w:p>
    <w:p w14:paraId="7CCF3272" w14:textId="77777777" w:rsidR="00BE37BB" w:rsidRDefault="00BE37BB" w:rsidP="00BE37BB">
      <w:pPr>
        <w:pStyle w:val="NoSpacing"/>
        <w:rPr>
          <w:rFonts w:eastAsia="Times New Roman" w:cs="Times New Roman"/>
          <w:szCs w:val="24"/>
        </w:rPr>
      </w:pPr>
    </w:p>
    <w:p w14:paraId="33CF3008" w14:textId="77777777" w:rsidR="00BE37BB" w:rsidRDefault="00BE37BB" w:rsidP="00BE37B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on Alton, Hampshire, into </w:t>
      </w:r>
    </w:p>
    <w:p w14:paraId="2E727D0C" w14:textId="77777777" w:rsidR="00BE37BB" w:rsidRDefault="00BE37BB" w:rsidP="00BE37B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lands of Cecilia Melton(q.v.).</w:t>
      </w:r>
    </w:p>
    <w:p w14:paraId="7933FC8A" w14:textId="77777777" w:rsidR="00BE37BB" w:rsidRDefault="00BE37BB" w:rsidP="00BE37B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A6C2966" w14:textId="77777777" w:rsidR="00BE37BB" w:rsidRDefault="00BE37BB" w:rsidP="00BE37B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p.115)</w:t>
      </w:r>
    </w:p>
    <w:p w14:paraId="027D2438" w14:textId="77777777" w:rsidR="00BE37BB" w:rsidRDefault="00BE37BB" w:rsidP="00BE37BB">
      <w:pPr>
        <w:pStyle w:val="NoSpacing"/>
        <w:rPr>
          <w:rFonts w:eastAsia="Times New Roman" w:cs="Times New Roman"/>
          <w:szCs w:val="24"/>
        </w:rPr>
      </w:pPr>
    </w:p>
    <w:p w14:paraId="15E33CFB" w14:textId="77777777" w:rsidR="00BE37BB" w:rsidRDefault="00BE37BB" w:rsidP="00BE37BB">
      <w:pPr>
        <w:pStyle w:val="NoSpacing"/>
        <w:rPr>
          <w:rFonts w:eastAsia="Times New Roman" w:cs="Times New Roman"/>
          <w:szCs w:val="24"/>
        </w:rPr>
      </w:pPr>
    </w:p>
    <w:p w14:paraId="49A72B59" w14:textId="77777777" w:rsidR="00BE37BB" w:rsidRDefault="00BE37BB" w:rsidP="00BE37BB">
      <w:pPr>
        <w:pStyle w:val="NoSpacing"/>
        <w:rPr>
          <w:rFonts w:eastAsia="Times New Roman" w:cs="Times New Roman"/>
          <w:szCs w:val="24"/>
        </w:rPr>
      </w:pPr>
    </w:p>
    <w:p w14:paraId="2D36CEB9" w14:textId="77777777" w:rsidR="00BE37BB" w:rsidRDefault="00BE37BB" w:rsidP="00BE37B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September 2023</w:t>
      </w:r>
    </w:p>
    <w:p w14:paraId="5F9E10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7A979" w14:textId="77777777" w:rsidR="00BE37BB" w:rsidRDefault="00BE37BB" w:rsidP="009139A6">
      <w:r>
        <w:separator/>
      </w:r>
    </w:p>
  </w:endnote>
  <w:endnote w:type="continuationSeparator" w:id="0">
    <w:p w14:paraId="078C3021" w14:textId="77777777" w:rsidR="00BE37BB" w:rsidRDefault="00BE37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6BE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E6A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A67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B4D6" w14:textId="77777777" w:rsidR="00BE37BB" w:rsidRDefault="00BE37BB" w:rsidP="009139A6">
      <w:r>
        <w:separator/>
      </w:r>
    </w:p>
  </w:footnote>
  <w:footnote w:type="continuationSeparator" w:id="0">
    <w:p w14:paraId="2AD2351C" w14:textId="77777777" w:rsidR="00BE37BB" w:rsidRDefault="00BE37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1E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1B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60E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7B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37B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1D372"/>
  <w15:chartTrackingRefBased/>
  <w15:docId w15:val="{076A6A46-383F-4C54-9450-9C0F65DF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2023-09-02T20:35:00Z</dcterms:created>
  <dcterms:modified xsi:type="dcterms:W3CDTF">2023-09-02T20:36:00Z</dcterms:modified>
</cp:coreProperties>
</file>