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C833" w14:textId="0781A2B6" w:rsidR="00BA00AB" w:rsidRDefault="002B04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HEWYS (HEWIS)</w:t>
      </w:r>
      <w:r>
        <w:rPr>
          <w:rFonts w:cs="Times New Roman"/>
          <w:szCs w:val="24"/>
        </w:rPr>
        <w:t xml:space="preserve">        (fl.1499)</w:t>
      </w:r>
    </w:p>
    <w:p w14:paraId="5E8E4510" w14:textId="49956A08" w:rsidR="002B0434" w:rsidRDefault="002B04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Oxford.</w:t>
      </w:r>
    </w:p>
    <w:p w14:paraId="325E72E3" w14:textId="77777777" w:rsidR="002B0434" w:rsidRDefault="002B0434" w:rsidP="009139A6">
      <w:pPr>
        <w:pStyle w:val="NoSpacing"/>
        <w:rPr>
          <w:rFonts w:cs="Times New Roman"/>
          <w:szCs w:val="24"/>
        </w:rPr>
      </w:pPr>
    </w:p>
    <w:p w14:paraId="3FF81CF6" w14:textId="77777777" w:rsidR="002B0434" w:rsidRDefault="002B0434" w:rsidP="009139A6">
      <w:pPr>
        <w:pStyle w:val="NoSpacing"/>
        <w:rPr>
          <w:rFonts w:cs="Times New Roman"/>
          <w:szCs w:val="24"/>
        </w:rPr>
      </w:pPr>
    </w:p>
    <w:p w14:paraId="2994253C" w14:textId="222EAAAE" w:rsidR="002B0434" w:rsidRDefault="002B04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Apr.1499</w:t>
      </w:r>
      <w:r>
        <w:rPr>
          <w:rFonts w:cs="Times New Roman"/>
          <w:szCs w:val="24"/>
        </w:rPr>
        <w:tab/>
        <w:t>He made his Will.</w:t>
      </w:r>
    </w:p>
    <w:p w14:paraId="5A2E14F4" w14:textId="2C4EE6D3" w:rsidR="002B0434" w:rsidRDefault="002B04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11/11/596)</w:t>
      </w:r>
    </w:p>
    <w:p w14:paraId="365C7284" w14:textId="77777777" w:rsidR="002B0434" w:rsidRDefault="002B0434" w:rsidP="009139A6">
      <w:pPr>
        <w:pStyle w:val="NoSpacing"/>
        <w:rPr>
          <w:rFonts w:cs="Times New Roman"/>
          <w:szCs w:val="24"/>
        </w:rPr>
      </w:pPr>
    </w:p>
    <w:p w14:paraId="4BA2714C" w14:textId="77777777" w:rsidR="002B0434" w:rsidRDefault="002B0434" w:rsidP="009139A6">
      <w:pPr>
        <w:pStyle w:val="NoSpacing"/>
        <w:rPr>
          <w:rFonts w:cs="Times New Roman"/>
          <w:szCs w:val="24"/>
        </w:rPr>
      </w:pPr>
    </w:p>
    <w:p w14:paraId="29820001" w14:textId="5F77654C" w:rsidR="002B0434" w:rsidRPr="002B0434" w:rsidRDefault="002B04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November 2023</w:t>
      </w:r>
    </w:p>
    <w:sectPr w:rsidR="002B0434" w:rsidRPr="002B04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729AB" w14:textId="77777777" w:rsidR="002B0434" w:rsidRDefault="002B0434" w:rsidP="009139A6">
      <w:r>
        <w:separator/>
      </w:r>
    </w:p>
  </w:endnote>
  <w:endnote w:type="continuationSeparator" w:id="0">
    <w:p w14:paraId="77B66E45" w14:textId="77777777" w:rsidR="002B0434" w:rsidRDefault="002B04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83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2B3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7A8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C1A3A" w14:textId="77777777" w:rsidR="002B0434" w:rsidRDefault="002B0434" w:rsidP="009139A6">
      <w:r>
        <w:separator/>
      </w:r>
    </w:p>
  </w:footnote>
  <w:footnote w:type="continuationSeparator" w:id="0">
    <w:p w14:paraId="44151064" w14:textId="77777777" w:rsidR="002B0434" w:rsidRDefault="002B04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F1A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89B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EA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434"/>
    <w:rsid w:val="000666E0"/>
    <w:rsid w:val="002510B7"/>
    <w:rsid w:val="002B043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CC5F2"/>
  <w15:chartTrackingRefBased/>
  <w15:docId w15:val="{A2F68B56-2031-4D34-8E71-C1CFCA9D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2023-11-17T20:49:00Z</dcterms:created>
  <dcterms:modified xsi:type="dcterms:W3CDTF">2023-11-17T20:53:00Z</dcterms:modified>
</cp:coreProperties>
</file>