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FC7" w:rsidRDefault="00B83FC7" w:rsidP="00B83F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HEWYK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fl.1454)</w:t>
      </w:r>
    </w:p>
    <w:p w:rsidR="00B83FC7" w:rsidRDefault="00B83FC7" w:rsidP="00B83F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proofErr w:type="spellStart"/>
      <w:r>
        <w:rPr>
          <w:rFonts w:ascii="Times New Roman" w:hAnsi="Times New Roman" w:cs="Times New Roman"/>
          <w:sz w:val="24"/>
          <w:szCs w:val="24"/>
        </w:rPr>
        <w:t>Cordwainer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83FC7" w:rsidRDefault="00B83FC7" w:rsidP="00B83F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3FC7" w:rsidRDefault="00B83FC7" w:rsidP="00B83F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3FC7" w:rsidRDefault="00B83FC7" w:rsidP="00B83F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</w:t>
      </w:r>
      <w:r>
        <w:rPr>
          <w:rFonts w:ascii="Times New Roman" w:hAnsi="Times New Roman" w:cs="Times New Roman"/>
          <w:sz w:val="24"/>
          <w:szCs w:val="24"/>
        </w:rPr>
        <w:tab/>
        <w:t>John, parish clerk(q.v.) (R.F.Y. p.202)</w:t>
      </w:r>
    </w:p>
    <w:p w:rsidR="00B83FC7" w:rsidRDefault="00B83FC7" w:rsidP="00B83F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3FC7" w:rsidRDefault="00B83FC7" w:rsidP="00B83F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3FC7" w:rsidRDefault="00B83FC7" w:rsidP="00B83F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1454</w:t>
      </w:r>
      <w:r>
        <w:rPr>
          <w:rFonts w:ascii="Times New Roman" w:hAnsi="Times New Roman" w:cs="Times New Roman"/>
          <w:sz w:val="24"/>
          <w:szCs w:val="24"/>
        </w:rPr>
        <w:tab/>
        <w:t>John became a Freeman.  (ibid.)</w:t>
      </w:r>
    </w:p>
    <w:p w:rsidR="00B83FC7" w:rsidRDefault="00B83FC7" w:rsidP="00B83F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3FC7" w:rsidRDefault="00B83FC7" w:rsidP="00B83F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3FC7" w:rsidRDefault="00B83FC7" w:rsidP="00B83F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2014</w:t>
      </w:r>
    </w:p>
    <w:p w:rsidR="006B2F86" w:rsidRPr="00E71FC3" w:rsidRDefault="00B83FC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FC7" w:rsidRDefault="00B83FC7" w:rsidP="00E71FC3">
      <w:pPr>
        <w:spacing w:after="0" w:line="240" w:lineRule="auto"/>
      </w:pPr>
      <w:r>
        <w:separator/>
      </w:r>
    </w:p>
  </w:endnote>
  <w:endnote w:type="continuationSeparator" w:id="0">
    <w:p w:rsidR="00B83FC7" w:rsidRDefault="00B83F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FC7" w:rsidRDefault="00B83FC7" w:rsidP="00E71FC3">
      <w:pPr>
        <w:spacing w:after="0" w:line="240" w:lineRule="auto"/>
      </w:pPr>
      <w:r>
        <w:separator/>
      </w:r>
    </w:p>
  </w:footnote>
  <w:footnote w:type="continuationSeparator" w:id="0">
    <w:p w:rsidR="00B83FC7" w:rsidRDefault="00B83F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FC7"/>
    <w:rsid w:val="00AB52E8"/>
    <w:rsid w:val="00B16D3F"/>
    <w:rsid w:val="00B83FC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688144-A96E-4C5E-90BF-2C17586C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2016-04-09T20:59:00Z</dcterms:created>
  <dcterms:modified xsi:type="dcterms:W3CDTF">2016-04-09T21:00:00Z</dcterms:modified>
</cp:coreProperties>
</file>