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FB0" w:rsidRDefault="00402FB0" w:rsidP="00402FB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52038">
        <w:rPr>
          <w:rFonts w:ascii="Times New Roman" w:hAnsi="Times New Roman" w:cs="Times New Roman"/>
          <w:sz w:val="24"/>
          <w:szCs w:val="24"/>
          <w:u w:val="single"/>
        </w:rPr>
        <w:t>John HEWYK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:rsidR="00402FB0" w:rsidRDefault="00402FB0" w:rsidP="00402F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Parish clerk.</w:t>
      </w:r>
    </w:p>
    <w:p w:rsidR="00402FB0" w:rsidRDefault="00402FB0" w:rsidP="00402F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2FB0" w:rsidRDefault="00402FB0" w:rsidP="00402F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2FB0" w:rsidRDefault="00402FB0" w:rsidP="00402F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Hewyk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cordwainer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(R.F.Y. p.202)</w:t>
      </w:r>
    </w:p>
    <w:p w:rsidR="00402FB0" w:rsidRDefault="00402FB0" w:rsidP="00402F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2FB0" w:rsidRDefault="00402FB0" w:rsidP="00402F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2FB0" w:rsidRDefault="00402FB0" w:rsidP="00402F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1479</w:t>
      </w:r>
      <w:r>
        <w:rPr>
          <w:rFonts w:ascii="Times New Roman" w:hAnsi="Times New Roman" w:cs="Times New Roman"/>
          <w:sz w:val="24"/>
          <w:szCs w:val="24"/>
        </w:rPr>
        <w:tab/>
        <w:t>He became a Freeman by patrimony.  (ibid.)</w:t>
      </w:r>
    </w:p>
    <w:p w:rsidR="00402FB0" w:rsidRDefault="00402FB0" w:rsidP="00402F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2FB0" w:rsidRDefault="00402FB0" w:rsidP="00402F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2FB0" w:rsidRDefault="00402FB0" w:rsidP="00402F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October 2014</w:t>
      </w:r>
    </w:p>
    <w:p w:rsidR="006B2F86" w:rsidRPr="00E71FC3" w:rsidRDefault="00402FB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FB0" w:rsidRDefault="00402FB0" w:rsidP="00E71FC3">
      <w:pPr>
        <w:spacing w:after="0" w:line="240" w:lineRule="auto"/>
      </w:pPr>
      <w:r>
        <w:separator/>
      </w:r>
    </w:p>
  </w:endnote>
  <w:endnote w:type="continuationSeparator" w:id="0">
    <w:p w:rsidR="00402FB0" w:rsidRDefault="00402FB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FB0" w:rsidRDefault="00402FB0" w:rsidP="00E71FC3">
      <w:pPr>
        <w:spacing w:after="0" w:line="240" w:lineRule="auto"/>
      </w:pPr>
      <w:r>
        <w:separator/>
      </w:r>
    </w:p>
  </w:footnote>
  <w:footnote w:type="continuationSeparator" w:id="0">
    <w:p w:rsidR="00402FB0" w:rsidRDefault="00402FB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FB0"/>
    <w:rsid w:val="00402FB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938670-6B76-44A3-80A4-CC56A5B5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2016-04-08T21:11:00Z</dcterms:created>
  <dcterms:modified xsi:type="dcterms:W3CDTF">2016-04-08T21:12:00Z</dcterms:modified>
</cp:coreProperties>
</file>