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88183" w14:textId="5BF5891F" w:rsidR="006B2F86" w:rsidRDefault="0060363D" w:rsidP="00E71FC3">
      <w:pPr>
        <w:pStyle w:val="NoSpacing"/>
      </w:pPr>
      <w:r>
        <w:rPr>
          <w:u w:val="single"/>
        </w:rPr>
        <w:t>John HEWYK</w:t>
      </w:r>
      <w:r>
        <w:t xml:space="preserve">  </w:t>
      </w:r>
      <w:proofErr w:type="gramStart"/>
      <w:r>
        <w:t xml:space="preserve">   (</w:t>
      </w:r>
      <w:proofErr w:type="gramEnd"/>
      <w:r>
        <w:t>d.1473)</w:t>
      </w:r>
    </w:p>
    <w:p w14:paraId="759A4F7D" w14:textId="608390F1" w:rsidR="0060363D" w:rsidRDefault="0060363D" w:rsidP="00E71FC3">
      <w:pPr>
        <w:pStyle w:val="NoSpacing"/>
      </w:pPr>
      <w:r>
        <w:t>of Aton in Cleveland, North Riding of Yorkshire.</w:t>
      </w:r>
    </w:p>
    <w:p w14:paraId="325C5AB9" w14:textId="1C1137A3" w:rsidR="0060363D" w:rsidRDefault="0060363D" w:rsidP="00E71FC3">
      <w:pPr>
        <w:pStyle w:val="NoSpacing"/>
      </w:pPr>
    </w:p>
    <w:p w14:paraId="5B90262E" w14:textId="441594DE" w:rsidR="0060363D" w:rsidRDefault="0060363D" w:rsidP="00E71FC3">
      <w:pPr>
        <w:pStyle w:val="NoSpacing"/>
      </w:pPr>
    </w:p>
    <w:p w14:paraId="0AFCE08B" w14:textId="22009CC0" w:rsidR="0060363D" w:rsidRDefault="0060363D" w:rsidP="00E71FC3">
      <w:pPr>
        <w:pStyle w:val="NoSpacing"/>
      </w:pPr>
      <w:r>
        <w:t>22 May1473</w:t>
      </w:r>
      <w:r>
        <w:tab/>
        <w:t>He made his Will.  (W.Y.R. p.84)</w:t>
      </w:r>
    </w:p>
    <w:p w14:paraId="0C8A2454" w14:textId="74D155A1" w:rsidR="0060363D" w:rsidRDefault="0060363D" w:rsidP="00E71FC3">
      <w:pPr>
        <w:pStyle w:val="NoSpacing"/>
      </w:pPr>
      <w:r>
        <w:t>29 Jul.</w:t>
      </w:r>
      <w:r>
        <w:tab/>
      </w:r>
      <w:r>
        <w:tab/>
        <w:t>Probate of his Will.   (ibid.)</w:t>
      </w:r>
    </w:p>
    <w:p w14:paraId="1DCEF40E" w14:textId="27758C96" w:rsidR="0060363D" w:rsidRDefault="0060363D" w:rsidP="00E71FC3">
      <w:pPr>
        <w:pStyle w:val="NoSpacing"/>
      </w:pPr>
    </w:p>
    <w:p w14:paraId="639F259D" w14:textId="6B72F10B" w:rsidR="0060363D" w:rsidRDefault="0060363D" w:rsidP="00E71FC3">
      <w:pPr>
        <w:pStyle w:val="NoSpacing"/>
      </w:pPr>
    </w:p>
    <w:p w14:paraId="33961A40" w14:textId="382145D1" w:rsidR="0060363D" w:rsidRPr="0060363D" w:rsidRDefault="0060363D" w:rsidP="00E71FC3">
      <w:pPr>
        <w:pStyle w:val="NoSpacing"/>
      </w:pPr>
      <w:r>
        <w:t>17 July 2018</w:t>
      </w:r>
      <w:bookmarkStart w:id="0" w:name="_GoBack"/>
      <w:bookmarkEnd w:id="0"/>
    </w:p>
    <w:sectPr w:rsidR="0060363D" w:rsidRPr="006036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CA75C" w14:textId="77777777" w:rsidR="0060363D" w:rsidRDefault="0060363D" w:rsidP="00E71FC3">
      <w:pPr>
        <w:spacing w:after="0" w:line="240" w:lineRule="auto"/>
      </w:pPr>
      <w:r>
        <w:separator/>
      </w:r>
    </w:p>
  </w:endnote>
  <w:endnote w:type="continuationSeparator" w:id="0">
    <w:p w14:paraId="6BEADE18" w14:textId="77777777" w:rsidR="0060363D" w:rsidRDefault="006036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55A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D239B" w14:textId="77777777" w:rsidR="0060363D" w:rsidRDefault="0060363D" w:rsidP="00E71FC3">
      <w:pPr>
        <w:spacing w:after="0" w:line="240" w:lineRule="auto"/>
      </w:pPr>
      <w:r>
        <w:separator/>
      </w:r>
    </w:p>
  </w:footnote>
  <w:footnote w:type="continuationSeparator" w:id="0">
    <w:p w14:paraId="39B09453" w14:textId="77777777" w:rsidR="0060363D" w:rsidRDefault="006036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3D"/>
    <w:rsid w:val="001A7C09"/>
    <w:rsid w:val="00577BD5"/>
    <w:rsid w:val="0060363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D236D"/>
  <w15:chartTrackingRefBased/>
  <w15:docId w15:val="{5840986C-206E-4B62-9D7B-482D62EB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2018-07-17T15:21:00Z</dcterms:created>
  <dcterms:modified xsi:type="dcterms:W3CDTF">2018-07-17T15:23:00Z</dcterms:modified>
</cp:coreProperties>
</file>