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947D1" w14:textId="1541EE0E" w:rsidR="006B2F86" w:rsidRDefault="00FD6372" w:rsidP="00E71FC3">
      <w:pPr>
        <w:pStyle w:val="NoSpacing"/>
      </w:pPr>
      <w:r>
        <w:rPr>
          <w:u w:val="single"/>
        </w:rPr>
        <w:t>Beatrix HEWYK</w:t>
      </w:r>
      <w:r>
        <w:t xml:space="preserve">  </w:t>
      </w:r>
      <w:proofErr w:type="gramStart"/>
      <w:r>
        <w:t xml:space="preserve">   (</w:t>
      </w:r>
      <w:proofErr w:type="gramEnd"/>
      <w:r>
        <w:t>d.1441)</w:t>
      </w:r>
    </w:p>
    <w:p w14:paraId="1D56500D" w14:textId="477E1AA3" w:rsidR="00FD6372" w:rsidRDefault="00FD6372" w:rsidP="00E71FC3">
      <w:pPr>
        <w:pStyle w:val="NoSpacing"/>
      </w:pPr>
      <w:r>
        <w:t>of York.</w:t>
      </w:r>
    </w:p>
    <w:p w14:paraId="4BD0BCE0" w14:textId="21EAB92A" w:rsidR="00FD6372" w:rsidRDefault="00FD6372" w:rsidP="00E71FC3">
      <w:pPr>
        <w:pStyle w:val="NoSpacing"/>
      </w:pPr>
    </w:p>
    <w:p w14:paraId="44CE474A" w14:textId="3891C337" w:rsidR="00FD6372" w:rsidRDefault="00FD6372" w:rsidP="00E71FC3">
      <w:pPr>
        <w:pStyle w:val="NoSpacing"/>
      </w:pPr>
    </w:p>
    <w:p w14:paraId="4AFAECF2" w14:textId="4176EBAB" w:rsidR="00FD6372" w:rsidRDefault="00FD6372" w:rsidP="00E71FC3">
      <w:pPr>
        <w:pStyle w:val="NoSpacing"/>
      </w:pPr>
      <w:r>
        <w:t xml:space="preserve">  3 May1441</w:t>
      </w:r>
      <w:r>
        <w:tab/>
        <w:t>Administration of his property and possessions was granted.</w:t>
      </w:r>
    </w:p>
    <w:p w14:paraId="0A3BC868" w14:textId="3D6B9825" w:rsidR="00FD6372" w:rsidRDefault="00FD6372" w:rsidP="00E71FC3">
      <w:pPr>
        <w:pStyle w:val="NoSpacing"/>
      </w:pPr>
      <w:r>
        <w:tab/>
      </w:r>
      <w:r>
        <w:tab/>
        <w:t>(W.Y.R. p.84)</w:t>
      </w:r>
    </w:p>
    <w:p w14:paraId="63B88C0C" w14:textId="39E18293" w:rsidR="00FD6372" w:rsidRDefault="00FD6372" w:rsidP="00E71FC3">
      <w:pPr>
        <w:pStyle w:val="NoSpacing"/>
      </w:pPr>
    </w:p>
    <w:p w14:paraId="1B5B0F8E" w14:textId="0F707F60" w:rsidR="00FD6372" w:rsidRDefault="00FD6372" w:rsidP="00E71FC3">
      <w:pPr>
        <w:pStyle w:val="NoSpacing"/>
      </w:pPr>
    </w:p>
    <w:p w14:paraId="69D32F9C" w14:textId="1A7A1586" w:rsidR="00FD6372" w:rsidRPr="00FD6372" w:rsidRDefault="00FD6372" w:rsidP="00E71FC3">
      <w:pPr>
        <w:pStyle w:val="NoSpacing"/>
      </w:pPr>
      <w:r>
        <w:t>16 July 2018</w:t>
      </w:r>
      <w:bookmarkStart w:id="0" w:name="_GoBack"/>
      <w:bookmarkEnd w:id="0"/>
    </w:p>
    <w:sectPr w:rsidR="00FD6372" w:rsidRPr="00FD637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106471" w14:textId="77777777" w:rsidR="00FD6372" w:rsidRDefault="00FD6372" w:rsidP="00E71FC3">
      <w:pPr>
        <w:spacing w:after="0" w:line="240" w:lineRule="auto"/>
      </w:pPr>
      <w:r>
        <w:separator/>
      </w:r>
    </w:p>
  </w:endnote>
  <w:endnote w:type="continuationSeparator" w:id="0">
    <w:p w14:paraId="0800BEDC" w14:textId="77777777" w:rsidR="00FD6372" w:rsidRDefault="00FD637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3ACD5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D4F558" w14:textId="77777777" w:rsidR="00FD6372" w:rsidRDefault="00FD6372" w:rsidP="00E71FC3">
      <w:pPr>
        <w:spacing w:after="0" w:line="240" w:lineRule="auto"/>
      </w:pPr>
      <w:r>
        <w:separator/>
      </w:r>
    </w:p>
  </w:footnote>
  <w:footnote w:type="continuationSeparator" w:id="0">
    <w:p w14:paraId="3F3B24D8" w14:textId="77777777" w:rsidR="00FD6372" w:rsidRDefault="00FD637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37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D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66959"/>
  <w15:chartTrackingRefBased/>
  <w15:docId w15:val="{BA2B9808-FA5C-4BBB-8E37-828A9AA36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2018-07-16T19:19:00Z</dcterms:created>
  <dcterms:modified xsi:type="dcterms:W3CDTF">2018-07-16T19:22:00Z</dcterms:modified>
</cp:coreProperties>
</file>