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006F9" w14:textId="77777777" w:rsidR="001F1DE1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HEWUET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CC846AF" w14:textId="77777777" w:rsidR="001F1DE1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CABAC" w14:textId="77777777" w:rsidR="001F1DE1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62C851" w14:textId="77777777" w:rsidR="001F1DE1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4AAB954E" w14:textId="77777777" w:rsidR="001F1DE1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38BAEEC" w14:textId="77777777" w:rsidR="001F1DE1" w:rsidRDefault="001F1DE1" w:rsidP="001F1DE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C2688E" w14:textId="77777777" w:rsidR="001F1DE1" w:rsidRDefault="001F1DE1" w:rsidP="001F1DE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0D31DABE" w14:textId="77777777" w:rsidR="001F1DE1" w:rsidRDefault="001F1DE1" w:rsidP="001F1DE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CA1659E" w14:textId="77777777" w:rsidR="001F1DE1" w:rsidRDefault="001F1DE1" w:rsidP="001F1DE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C439E2" w14:textId="77777777" w:rsidR="001F1DE1" w:rsidRPr="008D6665" w:rsidRDefault="001F1DE1" w:rsidP="001F1D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363E8BDF" w14:textId="10ED8AFD" w:rsidR="00BA00AB" w:rsidRPr="001F1DE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F1D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57C3D" w14:textId="77777777" w:rsidR="001F1DE1" w:rsidRDefault="001F1DE1" w:rsidP="009139A6">
      <w:r>
        <w:separator/>
      </w:r>
    </w:p>
  </w:endnote>
  <w:endnote w:type="continuationSeparator" w:id="0">
    <w:p w14:paraId="466753A8" w14:textId="77777777" w:rsidR="001F1DE1" w:rsidRDefault="001F1D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5C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96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BE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8C940" w14:textId="77777777" w:rsidR="001F1DE1" w:rsidRDefault="001F1DE1" w:rsidP="009139A6">
      <w:r>
        <w:separator/>
      </w:r>
    </w:p>
  </w:footnote>
  <w:footnote w:type="continuationSeparator" w:id="0">
    <w:p w14:paraId="77420D2A" w14:textId="77777777" w:rsidR="001F1DE1" w:rsidRDefault="001F1D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81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95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21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E1"/>
    <w:rsid w:val="000666E0"/>
    <w:rsid w:val="001F1DE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CC1DB"/>
  <w15:chartTrackingRefBased/>
  <w15:docId w15:val="{D0A09914-88E6-4044-A700-A72065CD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2021-06-14T20:42:00Z</dcterms:created>
  <dcterms:modified xsi:type="dcterms:W3CDTF">2021-06-14T20:43:00Z</dcterms:modified>
</cp:coreProperties>
</file>