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6CC60B4" w14:textId="77777777" w:rsidR="00540EE8" w:rsidRDefault="00540EE8" w:rsidP="00540EE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HEWSTER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fl.1489)</w:t>
      </w:r>
    </w:p>
    <w:p w14:paraId="19A6C2E5" w14:textId="77777777" w:rsidR="00540EE8" w:rsidRDefault="00540EE8" w:rsidP="00540EE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Magdalen College, Oxford University.</w:t>
      </w:r>
    </w:p>
    <w:p w14:paraId="2D8F8C28" w14:textId="77777777" w:rsidR="00540EE8" w:rsidRDefault="00540EE8" w:rsidP="00540EE8">
      <w:pPr>
        <w:pStyle w:val="NoSpacing"/>
        <w:rPr>
          <w:rFonts w:cs="Times New Roman"/>
          <w:szCs w:val="24"/>
        </w:rPr>
      </w:pPr>
    </w:p>
    <w:p w14:paraId="7700A083" w14:textId="77777777" w:rsidR="00540EE8" w:rsidRDefault="00540EE8" w:rsidP="00540EE8">
      <w:pPr>
        <w:pStyle w:val="NoSpacing"/>
        <w:rPr>
          <w:rFonts w:cs="Times New Roman"/>
          <w:szCs w:val="24"/>
        </w:rPr>
      </w:pPr>
    </w:p>
    <w:p w14:paraId="6E1AB474" w14:textId="77777777" w:rsidR="00540EE8" w:rsidRDefault="00540EE8" w:rsidP="00540EE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1489</w:t>
      </w:r>
      <w:r>
        <w:rPr>
          <w:rFonts w:cs="Times New Roman"/>
          <w:szCs w:val="24"/>
        </w:rPr>
        <w:tab/>
        <w:t>Proctor.</w:t>
      </w:r>
    </w:p>
    <w:p w14:paraId="1189B184" w14:textId="77777777" w:rsidR="00540EE8" w:rsidRDefault="00540EE8" w:rsidP="00540EE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("Oxford </w:t>
      </w:r>
      <w:proofErr w:type="spellStart"/>
      <w:r>
        <w:rPr>
          <w:rFonts w:cs="Times New Roman"/>
          <w:szCs w:val="24"/>
        </w:rPr>
        <w:t>Honours</w:t>
      </w:r>
      <w:proofErr w:type="spellEnd"/>
      <w:r>
        <w:rPr>
          <w:rFonts w:cs="Times New Roman"/>
          <w:szCs w:val="24"/>
        </w:rPr>
        <w:t xml:space="preserve"> 1220 – 1896" pub. The Clarendon Press 1894 p.121)</w:t>
      </w:r>
    </w:p>
    <w:p w14:paraId="6A6BD3AA" w14:textId="77777777" w:rsidR="00540EE8" w:rsidRDefault="00540EE8" w:rsidP="00540EE8">
      <w:pPr>
        <w:pStyle w:val="NoSpacing"/>
        <w:rPr>
          <w:rFonts w:cs="Times New Roman"/>
          <w:szCs w:val="24"/>
        </w:rPr>
      </w:pPr>
    </w:p>
    <w:p w14:paraId="45A4223C" w14:textId="77777777" w:rsidR="00540EE8" w:rsidRDefault="00540EE8" w:rsidP="00540EE8">
      <w:pPr>
        <w:pStyle w:val="NoSpacing"/>
        <w:rPr>
          <w:rFonts w:cs="Times New Roman"/>
          <w:szCs w:val="24"/>
        </w:rPr>
      </w:pPr>
    </w:p>
    <w:p w14:paraId="44C22CD7" w14:textId="77777777" w:rsidR="00540EE8" w:rsidRDefault="00540EE8" w:rsidP="00540EE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24 November 2024</w:t>
      </w:r>
    </w:p>
    <w:p w14:paraId="46E5C07A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149BF99" w14:textId="77777777" w:rsidR="00540EE8" w:rsidRDefault="00540EE8" w:rsidP="009139A6">
      <w:r>
        <w:separator/>
      </w:r>
    </w:p>
  </w:endnote>
  <w:endnote w:type="continuationSeparator" w:id="0">
    <w:p w14:paraId="69294A17" w14:textId="77777777" w:rsidR="00540EE8" w:rsidRDefault="00540EE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6433E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E45A1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7245B1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F3B7D6E" w14:textId="77777777" w:rsidR="00540EE8" w:rsidRDefault="00540EE8" w:rsidP="009139A6">
      <w:r>
        <w:separator/>
      </w:r>
    </w:p>
  </w:footnote>
  <w:footnote w:type="continuationSeparator" w:id="0">
    <w:p w14:paraId="7E39CC26" w14:textId="77777777" w:rsidR="00540EE8" w:rsidRDefault="00540EE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6E622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4036A4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3C602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0EE8"/>
    <w:rsid w:val="000666E0"/>
    <w:rsid w:val="002510B7"/>
    <w:rsid w:val="00270799"/>
    <w:rsid w:val="00540EE8"/>
    <w:rsid w:val="005C130B"/>
    <w:rsid w:val="007D1C04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246ECD"/>
  <w15:chartTrackingRefBased/>
  <w15:docId w15:val="{1EC36A57-BB0F-4C57-A42A-A4E078C366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26</Words>
  <Characters>153</Characters>
  <Application>Microsoft Office Word</Application>
  <DocSecurity>0</DocSecurity>
  <Lines>1</Lines>
  <Paragraphs>1</Paragraphs>
  <ScaleCrop>false</ScaleCrop>
  <Company/>
  <LinksUpToDate>false</LinksUpToDate>
  <CharactersWithSpaces>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2024-11-24T21:14:00Z</dcterms:created>
  <dcterms:modified xsi:type="dcterms:W3CDTF">2024-11-24T21:16:00Z</dcterms:modified>
</cp:coreProperties>
</file>