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C2706" w14:textId="77777777" w:rsidR="00357040" w:rsidRDefault="00357040" w:rsidP="003570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HEWORTH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14B1FBCE" w14:textId="77777777" w:rsidR="00357040" w:rsidRDefault="00357040" w:rsidP="003570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York.</w:t>
      </w:r>
    </w:p>
    <w:p w14:paraId="0B15D399" w14:textId="77777777" w:rsidR="00357040" w:rsidRDefault="00357040" w:rsidP="00357040">
      <w:pPr>
        <w:pStyle w:val="NoSpacing"/>
        <w:rPr>
          <w:rFonts w:cs="Times New Roman"/>
          <w:szCs w:val="24"/>
        </w:rPr>
      </w:pPr>
    </w:p>
    <w:p w14:paraId="5F634C2D" w14:textId="77777777" w:rsidR="00357040" w:rsidRDefault="00357040" w:rsidP="00357040">
      <w:pPr>
        <w:pStyle w:val="NoSpacing"/>
        <w:rPr>
          <w:rFonts w:cs="Times New Roman"/>
          <w:szCs w:val="24"/>
        </w:rPr>
      </w:pPr>
    </w:p>
    <w:p w14:paraId="7F6E5201" w14:textId="77777777" w:rsidR="00357040" w:rsidRDefault="00357040" w:rsidP="003570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Jun.1400</w:t>
      </w:r>
      <w:r>
        <w:rPr>
          <w:rFonts w:cs="Times New Roman"/>
          <w:szCs w:val="24"/>
        </w:rPr>
        <w:tab/>
        <w:t>He was ordained acolyte in the parish church of Bishop Burton, East Riding</w:t>
      </w:r>
    </w:p>
    <w:p w14:paraId="464CF3A3" w14:textId="77777777" w:rsidR="00357040" w:rsidRDefault="00357040" w:rsidP="003570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Yorkshire.</w:t>
      </w:r>
    </w:p>
    <w:p w14:paraId="112B970C" w14:textId="77777777" w:rsidR="00357040" w:rsidRDefault="00357040" w:rsidP="003570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p.5)</w:t>
      </w:r>
    </w:p>
    <w:p w14:paraId="504E713D" w14:textId="77777777" w:rsidR="00357040" w:rsidRDefault="00357040" w:rsidP="00357040">
      <w:pPr>
        <w:pStyle w:val="NoSpacing"/>
        <w:rPr>
          <w:rFonts w:cs="Times New Roman"/>
          <w:szCs w:val="24"/>
        </w:rPr>
      </w:pPr>
    </w:p>
    <w:p w14:paraId="6C5B0EBE" w14:textId="77777777" w:rsidR="00357040" w:rsidRDefault="00357040" w:rsidP="00357040">
      <w:pPr>
        <w:pStyle w:val="NoSpacing"/>
        <w:rPr>
          <w:rFonts w:cs="Times New Roman"/>
          <w:szCs w:val="24"/>
        </w:rPr>
      </w:pPr>
    </w:p>
    <w:p w14:paraId="7C518A34" w14:textId="77777777" w:rsidR="00357040" w:rsidRDefault="00357040" w:rsidP="003570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January 2025</w:t>
      </w:r>
    </w:p>
    <w:p w14:paraId="776A72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750EC" w14:textId="77777777" w:rsidR="00357040" w:rsidRDefault="00357040" w:rsidP="009139A6">
      <w:r>
        <w:separator/>
      </w:r>
    </w:p>
  </w:endnote>
  <w:endnote w:type="continuationSeparator" w:id="0">
    <w:p w14:paraId="55526612" w14:textId="77777777" w:rsidR="00357040" w:rsidRDefault="003570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D64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5D9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4A3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FB766" w14:textId="77777777" w:rsidR="00357040" w:rsidRDefault="00357040" w:rsidP="009139A6">
      <w:r>
        <w:separator/>
      </w:r>
    </w:p>
  </w:footnote>
  <w:footnote w:type="continuationSeparator" w:id="0">
    <w:p w14:paraId="6A319DF3" w14:textId="77777777" w:rsidR="00357040" w:rsidRDefault="003570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44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76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DB6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40"/>
    <w:rsid w:val="000666E0"/>
    <w:rsid w:val="002510B7"/>
    <w:rsid w:val="00270799"/>
    <w:rsid w:val="0035704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9CDEE"/>
  <w15:chartTrackingRefBased/>
  <w15:docId w15:val="{DDC8280E-C1BA-4924-BAE3-832A9A95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2025-01-25T19:15:00Z</dcterms:created>
  <dcterms:modified xsi:type="dcterms:W3CDTF">2025-01-25T19:16:00Z</dcterms:modified>
</cp:coreProperties>
</file>