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E1A2" w14:textId="71B36341" w:rsidR="00BA00AB" w:rsidRDefault="005C18AE" w:rsidP="009139A6">
      <w:pPr>
        <w:pStyle w:val="NoSpacing"/>
        <w:rPr>
          <w:rFonts w:cs="Times New Roman"/>
          <w:szCs w:val="24"/>
        </w:rPr>
      </w:pPr>
      <w:r>
        <w:rPr>
          <w:rFonts w:cs="Times New Roman"/>
          <w:szCs w:val="24"/>
          <w:u w:val="single"/>
        </w:rPr>
        <w:t>Robert HEWORTH</w:t>
      </w:r>
      <w:r>
        <w:rPr>
          <w:rFonts w:cs="Times New Roman"/>
          <w:szCs w:val="24"/>
        </w:rPr>
        <w:t xml:space="preserve">      (fl.1453-4)</w:t>
      </w:r>
    </w:p>
    <w:p w14:paraId="09F3B006" w14:textId="320F36C8" w:rsidR="005C18AE" w:rsidRDefault="005C18AE" w:rsidP="009139A6">
      <w:pPr>
        <w:pStyle w:val="NoSpacing"/>
        <w:rPr>
          <w:rFonts w:cs="Times New Roman"/>
          <w:szCs w:val="24"/>
        </w:rPr>
      </w:pPr>
      <w:r>
        <w:rPr>
          <w:rFonts w:cs="Times New Roman"/>
          <w:szCs w:val="24"/>
        </w:rPr>
        <w:t>Man of law.</w:t>
      </w:r>
    </w:p>
    <w:p w14:paraId="0CB55586" w14:textId="239EB85E" w:rsidR="005C18AE" w:rsidRDefault="005C18AE" w:rsidP="009139A6">
      <w:pPr>
        <w:pStyle w:val="NoSpacing"/>
        <w:rPr>
          <w:rFonts w:cs="Times New Roman"/>
          <w:szCs w:val="24"/>
        </w:rPr>
      </w:pPr>
    </w:p>
    <w:p w14:paraId="1B13BAF4" w14:textId="5EF7DD15" w:rsidR="005C18AE" w:rsidRDefault="005C18AE" w:rsidP="009139A6">
      <w:pPr>
        <w:pStyle w:val="NoSpacing"/>
        <w:rPr>
          <w:rFonts w:cs="Times New Roman"/>
          <w:szCs w:val="24"/>
        </w:rPr>
      </w:pPr>
    </w:p>
    <w:p w14:paraId="65E9628A" w14:textId="0038AECE" w:rsidR="005C18AE" w:rsidRDefault="005C18AE" w:rsidP="009139A6">
      <w:pPr>
        <w:pStyle w:val="NoSpacing"/>
        <w:rPr>
          <w:rFonts w:cs="Times New Roman"/>
          <w:szCs w:val="24"/>
        </w:rPr>
      </w:pPr>
      <w:r>
        <w:rPr>
          <w:rFonts w:cs="Times New Roman"/>
          <w:szCs w:val="24"/>
        </w:rPr>
        <w:t xml:space="preserve">         1453-4</w:t>
      </w:r>
      <w:r>
        <w:rPr>
          <w:rFonts w:cs="Times New Roman"/>
          <w:szCs w:val="24"/>
        </w:rPr>
        <w:tab/>
        <w:t>He was paid 20s for his labour on going to St.Mary Overyes on behalf</w:t>
      </w:r>
    </w:p>
    <w:p w14:paraId="6994DCEC" w14:textId="3C8B6827" w:rsidR="005C18AE" w:rsidRDefault="005C18AE" w:rsidP="005C18AE">
      <w:pPr>
        <w:pStyle w:val="NoSpacing"/>
        <w:rPr>
          <w:rFonts w:cs="Times New Roman"/>
          <w:szCs w:val="24"/>
        </w:rPr>
      </w:pPr>
      <w:r>
        <w:rPr>
          <w:rFonts w:cs="Times New Roman"/>
          <w:szCs w:val="24"/>
        </w:rPr>
        <w:tab/>
      </w:r>
      <w:r>
        <w:rPr>
          <w:rFonts w:cs="Times New Roman"/>
          <w:szCs w:val="24"/>
        </w:rPr>
        <w:tab/>
        <w:t>of the Cutlers’ company.</w:t>
      </w:r>
    </w:p>
    <w:p w14:paraId="0EEC35DC" w14:textId="77777777" w:rsidR="005C18AE" w:rsidRDefault="005C18AE" w:rsidP="005C18AE">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p.243)</w:t>
      </w:r>
    </w:p>
    <w:p w14:paraId="777A36F1" w14:textId="57A33191" w:rsidR="005C18AE" w:rsidRDefault="005C18AE" w:rsidP="005C18AE">
      <w:pPr>
        <w:pStyle w:val="NoSpacing"/>
        <w:rPr>
          <w:rFonts w:eastAsia="Times New Roman"/>
          <w:szCs w:val="24"/>
        </w:rPr>
      </w:pPr>
    </w:p>
    <w:p w14:paraId="2AB17513" w14:textId="74E52055" w:rsidR="00254D3E" w:rsidRDefault="00254D3E" w:rsidP="005C18AE">
      <w:pPr>
        <w:pStyle w:val="NoSpacing"/>
        <w:rPr>
          <w:rFonts w:eastAsia="Times New Roman"/>
          <w:szCs w:val="24"/>
        </w:rPr>
      </w:pPr>
    </w:p>
    <w:p w14:paraId="15165332" w14:textId="2F78FD18" w:rsidR="00254D3E" w:rsidRDefault="00254D3E" w:rsidP="005C18AE">
      <w:pPr>
        <w:pStyle w:val="NoSpacing"/>
        <w:rPr>
          <w:rFonts w:eastAsia="Times New Roman"/>
          <w:szCs w:val="24"/>
        </w:rPr>
      </w:pPr>
      <w:r>
        <w:rPr>
          <w:rFonts w:eastAsia="Times New Roman"/>
          <w:szCs w:val="24"/>
        </w:rPr>
        <w:t>25 November 2022</w:t>
      </w:r>
    </w:p>
    <w:p w14:paraId="533A53D4" w14:textId="269AC4BF" w:rsidR="005C18AE" w:rsidRPr="005C18AE" w:rsidRDefault="005C18AE" w:rsidP="009139A6">
      <w:pPr>
        <w:pStyle w:val="NoSpacing"/>
        <w:rPr>
          <w:rFonts w:cs="Times New Roman"/>
          <w:szCs w:val="24"/>
        </w:rPr>
      </w:pPr>
    </w:p>
    <w:sectPr w:rsidR="005C18AE" w:rsidRPr="005C18A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03669" w14:textId="77777777" w:rsidR="005C18AE" w:rsidRDefault="005C18AE" w:rsidP="009139A6">
      <w:r>
        <w:separator/>
      </w:r>
    </w:p>
  </w:endnote>
  <w:endnote w:type="continuationSeparator" w:id="0">
    <w:p w14:paraId="300B9273" w14:textId="77777777" w:rsidR="005C18AE" w:rsidRDefault="005C18A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65E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8A1B0"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F38C"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5FE96" w14:textId="77777777" w:rsidR="005C18AE" w:rsidRDefault="005C18AE" w:rsidP="009139A6">
      <w:r>
        <w:separator/>
      </w:r>
    </w:p>
  </w:footnote>
  <w:footnote w:type="continuationSeparator" w:id="0">
    <w:p w14:paraId="753F9F96" w14:textId="77777777" w:rsidR="005C18AE" w:rsidRDefault="005C18A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30E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7E04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606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AE"/>
    <w:rsid w:val="000666E0"/>
    <w:rsid w:val="002510B7"/>
    <w:rsid w:val="00254D3E"/>
    <w:rsid w:val="005C130B"/>
    <w:rsid w:val="005C18AE"/>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10CF8"/>
  <w15:chartTrackingRefBased/>
  <w15:docId w15:val="{E233616F-6567-4AB9-8FC6-4C6A7B34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11</TotalTime>
  <Pages>1</Pages>
  <Words>55</Words>
  <Characters>320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2022-11-25T15:45:00Z</dcterms:created>
  <dcterms:modified xsi:type="dcterms:W3CDTF">2022-11-25T15:56:00Z</dcterms:modified>
</cp:coreProperties>
</file>