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F93F5F" w14:textId="77777777" w:rsidR="00B71F5A" w:rsidRDefault="00B71F5A" w:rsidP="00B71F5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HEWORTH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fl.1454)</w:t>
      </w:r>
    </w:p>
    <w:p w14:paraId="3800DA8E" w14:textId="77777777" w:rsidR="00B71F5A" w:rsidRDefault="00B71F5A" w:rsidP="00B71F5A">
      <w:pPr>
        <w:pStyle w:val="NoSpacing"/>
        <w:rPr>
          <w:rFonts w:cs="Times New Roman"/>
          <w:szCs w:val="24"/>
        </w:rPr>
      </w:pPr>
    </w:p>
    <w:p w14:paraId="13CD5886" w14:textId="77777777" w:rsidR="00B71F5A" w:rsidRDefault="00B71F5A" w:rsidP="00B71F5A">
      <w:pPr>
        <w:pStyle w:val="NoSpacing"/>
        <w:rPr>
          <w:rFonts w:cs="Times New Roman"/>
          <w:szCs w:val="24"/>
        </w:rPr>
      </w:pPr>
    </w:p>
    <w:p w14:paraId="47C9C57A" w14:textId="77777777" w:rsidR="00B71F5A" w:rsidRDefault="00B71F5A" w:rsidP="00B71F5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Nov.1454</w:t>
      </w:r>
      <w:r>
        <w:rPr>
          <w:rFonts w:cs="Times New Roman"/>
          <w:szCs w:val="24"/>
        </w:rPr>
        <w:tab/>
        <w:t xml:space="preserve">He was on a commission de </w:t>
      </w:r>
      <w:proofErr w:type="spellStart"/>
      <w:r>
        <w:rPr>
          <w:rFonts w:cs="Times New Roman"/>
          <w:szCs w:val="24"/>
        </w:rPr>
        <w:t>walliis</w:t>
      </w:r>
      <w:proofErr w:type="spellEnd"/>
      <w:r>
        <w:rPr>
          <w:rFonts w:cs="Times New Roman"/>
          <w:szCs w:val="24"/>
        </w:rPr>
        <w:t xml:space="preserve"> et </w:t>
      </w:r>
      <w:proofErr w:type="spellStart"/>
      <w:r>
        <w:rPr>
          <w:rFonts w:cs="Times New Roman"/>
          <w:szCs w:val="24"/>
        </w:rPr>
        <w:t>fossatis</w:t>
      </w:r>
      <w:proofErr w:type="spellEnd"/>
      <w:r>
        <w:rPr>
          <w:rFonts w:cs="Times New Roman"/>
          <w:szCs w:val="24"/>
        </w:rPr>
        <w:t xml:space="preserve"> for the coast of the </w:t>
      </w:r>
      <w:proofErr w:type="gramStart"/>
      <w:r>
        <w:rPr>
          <w:rFonts w:cs="Times New Roman"/>
          <w:szCs w:val="24"/>
        </w:rPr>
        <w:t>Thames</w:t>
      </w:r>
      <w:proofErr w:type="gramEnd"/>
    </w:p>
    <w:p w14:paraId="22A9A706" w14:textId="77777777" w:rsidR="00B71F5A" w:rsidRDefault="00B71F5A" w:rsidP="00B71F5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from </w:t>
      </w:r>
      <w:proofErr w:type="spellStart"/>
      <w:proofErr w:type="gramStart"/>
      <w:r>
        <w:rPr>
          <w:rFonts w:cs="Times New Roman"/>
          <w:szCs w:val="24"/>
        </w:rPr>
        <w:t>St.Katherine’s</w:t>
      </w:r>
      <w:proofErr w:type="spellEnd"/>
      <w:proofErr w:type="gramEnd"/>
      <w:r>
        <w:rPr>
          <w:rFonts w:cs="Times New Roman"/>
          <w:szCs w:val="24"/>
        </w:rPr>
        <w:t xml:space="preserve"> chapel, West Ham, Essex, to East Tilbury.</w:t>
      </w:r>
    </w:p>
    <w:p w14:paraId="61795284" w14:textId="77777777" w:rsidR="00B71F5A" w:rsidRDefault="00B71F5A" w:rsidP="00B71F5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(C.P.R. 1452-61 p.245)</w:t>
      </w:r>
    </w:p>
    <w:p w14:paraId="065F7AC8" w14:textId="77777777" w:rsidR="00B71F5A" w:rsidRDefault="00B71F5A" w:rsidP="00B71F5A">
      <w:pPr>
        <w:pStyle w:val="NoSpacing"/>
        <w:rPr>
          <w:rFonts w:cs="Times New Roman"/>
          <w:szCs w:val="24"/>
        </w:rPr>
      </w:pPr>
    </w:p>
    <w:p w14:paraId="17F6028E" w14:textId="77777777" w:rsidR="00B71F5A" w:rsidRDefault="00B71F5A" w:rsidP="00B71F5A">
      <w:pPr>
        <w:pStyle w:val="NoSpacing"/>
        <w:rPr>
          <w:rFonts w:cs="Times New Roman"/>
          <w:szCs w:val="24"/>
        </w:rPr>
      </w:pPr>
    </w:p>
    <w:p w14:paraId="53CCC864" w14:textId="77777777" w:rsidR="00B71F5A" w:rsidRDefault="00B71F5A" w:rsidP="00B71F5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8 April 2024</w:t>
      </w:r>
    </w:p>
    <w:p w14:paraId="7E6497E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840E23" w14:textId="77777777" w:rsidR="00B71F5A" w:rsidRDefault="00B71F5A" w:rsidP="009139A6">
      <w:r>
        <w:separator/>
      </w:r>
    </w:p>
  </w:endnote>
  <w:endnote w:type="continuationSeparator" w:id="0">
    <w:p w14:paraId="4B24F378" w14:textId="77777777" w:rsidR="00B71F5A" w:rsidRDefault="00B71F5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B7AE9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2EBAE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6F31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55F6DF" w14:textId="77777777" w:rsidR="00B71F5A" w:rsidRDefault="00B71F5A" w:rsidP="009139A6">
      <w:r>
        <w:separator/>
      </w:r>
    </w:p>
  </w:footnote>
  <w:footnote w:type="continuationSeparator" w:id="0">
    <w:p w14:paraId="3B4FC9EF" w14:textId="77777777" w:rsidR="00B71F5A" w:rsidRDefault="00B71F5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BA5B9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1528A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ED471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F5A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71F5A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4A0615"/>
  <w15:chartTrackingRefBased/>
  <w15:docId w15:val="{43A037A5-E34B-4F88-B879-949CFFD17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33</Words>
  <Characters>192</Characters>
  <Application>Microsoft Office Word</Application>
  <DocSecurity>0</DocSecurity>
  <Lines>1</Lines>
  <Paragraphs>1</Paragraphs>
  <ScaleCrop>false</ScaleCrop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2024-04-08T20:12:00Z</dcterms:created>
  <dcterms:modified xsi:type="dcterms:W3CDTF">2024-04-08T20:12:00Z</dcterms:modified>
</cp:coreProperties>
</file>