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28972" w14:textId="77777777" w:rsidR="0020416F" w:rsidRDefault="0020416F" w:rsidP="002041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de HEWORTH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fl.1454)</w:t>
      </w:r>
    </w:p>
    <w:p w14:paraId="1FEFB348" w14:textId="77777777" w:rsidR="0020416F" w:rsidRDefault="0020416F" w:rsidP="002041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Gentleman.</w:t>
      </w:r>
    </w:p>
    <w:p w14:paraId="49BD94F7" w14:textId="77777777" w:rsidR="0020416F" w:rsidRDefault="0020416F" w:rsidP="002041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08B056" w14:textId="77777777" w:rsidR="0020416F" w:rsidRDefault="0020416F" w:rsidP="002041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61763C" w14:textId="77777777" w:rsidR="0020416F" w:rsidRDefault="0020416F" w:rsidP="0020416F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1454</w:t>
      </w:r>
      <w:r>
        <w:rPr>
          <w:rFonts w:ascii="Times New Roman" w:hAnsi="Times New Roman" w:cs="Times New Roman"/>
          <w:sz w:val="24"/>
          <w:szCs w:val="24"/>
        </w:rPr>
        <w:tab/>
        <w:t xml:space="preserve">He brought an action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Strynger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pewterer(q.v.), concerning the fabrication of a false deed of feoffment.</w:t>
      </w:r>
    </w:p>
    <w:p w14:paraId="0F01AEF8" w14:textId="77777777" w:rsidR="0020416F" w:rsidRDefault="0020416F" w:rsidP="0020416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D02259">
        <w:rPr>
          <w:rFonts w:ascii="Times New Roman" w:hAnsi="Times New Roman" w:cs="Times New Roman"/>
          <w:sz w:val="24"/>
          <w:szCs w:val="24"/>
        </w:rPr>
        <w:t>(“Calendar of Plea and Memoranda Rolls preserved among the archives of the Corporation of the City of London at the Guildhall A.D. 1437-1457”, edited by Philip E. Jones, pub. Cambridge University Press 1954 p.1</w:t>
      </w:r>
      <w:r>
        <w:rPr>
          <w:rFonts w:ascii="Times New Roman" w:hAnsi="Times New Roman" w:cs="Times New Roman"/>
          <w:sz w:val="24"/>
          <w:szCs w:val="24"/>
        </w:rPr>
        <w:t>47)</w:t>
      </w:r>
    </w:p>
    <w:p w14:paraId="4EA22B65" w14:textId="77777777" w:rsidR="0020416F" w:rsidRDefault="0020416F" w:rsidP="002041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67B096" w14:textId="77777777" w:rsidR="0020416F" w:rsidRDefault="0020416F" w:rsidP="002041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EE3DBD" w14:textId="77777777" w:rsidR="0020416F" w:rsidRDefault="0020416F" w:rsidP="002041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2022</w:t>
      </w:r>
    </w:p>
    <w:p w14:paraId="21F4903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B8B33" w14:textId="77777777" w:rsidR="0020416F" w:rsidRDefault="0020416F" w:rsidP="009139A6">
      <w:r>
        <w:separator/>
      </w:r>
    </w:p>
  </w:endnote>
  <w:endnote w:type="continuationSeparator" w:id="0">
    <w:p w14:paraId="4C250FEE" w14:textId="77777777" w:rsidR="0020416F" w:rsidRDefault="002041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C15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9B3F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6D3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D1C4B" w14:textId="77777777" w:rsidR="0020416F" w:rsidRDefault="0020416F" w:rsidP="009139A6">
      <w:r>
        <w:separator/>
      </w:r>
    </w:p>
  </w:footnote>
  <w:footnote w:type="continuationSeparator" w:id="0">
    <w:p w14:paraId="40AE28F8" w14:textId="77777777" w:rsidR="0020416F" w:rsidRDefault="002041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7BB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702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60E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16F"/>
    <w:rsid w:val="000666E0"/>
    <w:rsid w:val="0020416F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930BC"/>
  <w15:chartTrackingRefBased/>
  <w15:docId w15:val="{93041AEE-D3D9-480F-8538-7520F07A6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2022-04-19T08:20:00Z</dcterms:created>
  <dcterms:modified xsi:type="dcterms:W3CDTF">2022-04-19T08:21:00Z</dcterms:modified>
</cp:coreProperties>
</file>