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380B9C" w14:textId="53BECC39" w:rsidR="00EE5B76" w:rsidRDefault="00EE5B76" w:rsidP="00EE5B76">
      <w:pPr>
        <w:pStyle w:val="NoSpacing"/>
      </w:pPr>
      <w:r>
        <w:rPr>
          <w:u w:val="single"/>
        </w:rPr>
        <w:t>Richard HEWORTH</w:t>
      </w:r>
      <w:r>
        <w:t xml:space="preserve">        </w:t>
      </w:r>
      <w:r>
        <w:t>(fl.1</w:t>
      </w:r>
      <w:r>
        <w:t>459-98)</w:t>
      </w:r>
    </w:p>
    <w:p w14:paraId="0822360F" w14:textId="77777777" w:rsidR="00EE5B76" w:rsidRDefault="00EE5B76" w:rsidP="00EE5B76">
      <w:pPr>
        <w:pStyle w:val="NoSpacing"/>
      </w:pPr>
      <w:r>
        <w:t xml:space="preserve">Prior of </w:t>
      </w:r>
      <w:proofErr w:type="spellStart"/>
      <w:r>
        <w:t>St.Mary’s</w:t>
      </w:r>
      <w:proofErr w:type="spellEnd"/>
      <w:r>
        <w:t xml:space="preserve"> Priory Church, Old Malton, North Riding of Yorkshire.</w:t>
      </w:r>
    </w:p>
    <w:p w14:paraId="2380923D" w14:textId="77777777" w:rsidR="00EE5B76" w:rsidRDefault="00EE5B76" w:rsidP="00EE5B76">
      <w:pPr>
        <w:pStyle w:val="NoSpacing"/>
      </w:pPr>
    </w:p>
    <w:p w14:paraId="1676F382" w14:textId="77777777" w:rsidR="00EE5B76" w:rsidRDefault="00EE5B76" w:rsidP="00EE5B76">
      <w:pPr>
        <w:pStyle w:val="NoSpacing"/>
      </w:pPr>
    </w:p>
    <w:p w14:paraId="6C688D0A" w14:textId="25E8EFFB" w:rsidR="00EE5B76" w:rsidRDefault="00EE5B76" w:rsidP="00EE5B76">
      <w:pPr>
        <w:pStyle w:val="NoSpacing"/>
      </w:pPr>
      <w:r>
        <w:tab/>
        <w:t>1</w:t>
      </w:r>
      <w:r>
        <w:t>459</w:t>
      </w:r>
      <w:bookmarkStart w:id="0" w:name="_GoBack"/>
      <w:bookmarkEnd w:id="0"/>
      <w:r>
        <w:tab/>
        <w:t>He became Prior.</w:t>
      </w:r>
    </w:p>
    <w:p w14:paraId="01F7B3C8" w14:textId="77777777" w:rsidR="00EE5B76" w:rsidRDefault="00EE5B76" w:rsidP="00EE5B76">
      <w:pPr>
        <w:pStyle w:val="NoSpacing"/>
      </w:pPr>
      <w:r>
        <w:tab/>
      </w:r>
      <w:r>
        <w:tab/>
        <w:t>(from information in the church)</w:t>
      </w:r>
    </w:p>
    <w:p w14:paraId="16B8B42F" w14:textId="77777777" w:rsidR="00EE5B76" w:rsidRDefault="00EE5B76" w:rsidP="00EE5B76">
      <w:pPr>
        <w:pStyle w:val="NoSpacing"/>
      </w:pPr>
    </w:p>
    <w:p w14:paraId="46E52F37" w14:textId="77777777" w:rsidR="00EE5B76" w:rsidRDefault="00EE5B76" w:rsidP="00EE5B76">
      <w:pPr>
        <w:pStyle w:val="NoSpacing"/>
      </w:pPr>
    </w:p>
    <w:p w14:paraId="61512E0A" w14:textId="77777777" w:rsidR="00EE5B76" w:rsidRPr="003274C1" w:rsidRDefault="00EE5B76" w:rsidP="00EE5B76">
      <w:pPr>
        <w:pStyle w:val="NoSpacing"/>
      </w:pPr>
      <w:r>
        <w:t>11 February 2020</w:t>
      </w:r>
    </w:p>
    <w:p w14:paraId="7E8A455D" w14:textId="02602667" w:rsidR="006B2F86" w:rsidRPr="00EE5B76" w:rsidRDefault="00EE5B76" w:rsidP="00E71FC3">
      <w:pPr>
        <w:pStyle w:val="NoSpacing"/>
      </w:pPr>
    </w:p>
    <w:sectPr w:rsidR="006B2F86" w:rsidRPr="00EE5B7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99DC75" w14:textId="77777777" w:rsidR="00EE5B76" w:rsidRDefault="00EE5B76" w:rsidP="00E71FC3">
      <w:pPr>
        <w:spacing w:after="0" w:line="240" w:lineRule="auto"/>
      </w:pPr>
      <w:r>
        <w:separator/>
      </w:r>
    </w:p>
  </w:endnote>
  <w:endnote w:type="continuationSeparator" w:id="0">
    <w:p w14:paraId="22178115" w14:textId="77777777" w:rsidR="00EE5B76" w:rsidRDefault="00EE5B7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7FA48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BB1D02" w14:textId="77777777" w:rsidR="00EE5B76" w:rsidRDefault="00EE5B76" w:rsidP="00E71FC3">
      <w:pPr>
        <w:spacing w:after="0" w:line="240" w:lineRule="auto"/>
      </w:pPr>
      <w:r>
        <w:separator/>
      </w:r>
    </w:p>
  </w:footnote>
  <w:footnote w:type="continuationSeparator" w:id="0">
    <w:p w14:paraId="787B585C" w14:textId="77777777" w:rsidR="00EE5B76" w:rsidRDefault="00EE5B7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B7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E5B76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EC371"/>
  <w15:chartTrackingRefBased/>
  <w15:docId w15:val="{A4F8A492-8424-40FC-B4F6-5F04EA491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2020-02-11T20:50:00Z</dcterms:created>
  <dcterms:modified xsi:type="dcterms:W3CDTF">2020-02-11T20:51:00Z</dcterms:modified>
</cp:coreProperties>
</file>