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8F8152" w14:textId="77777777" w:rsidR="00711096" w:rsidRDefault="00711096" w:rsidP="007110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HEWLYN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fl.1458)</w:t>
      </w:r>
    </w:p>
    <w:p w14:paraId="50610619" w14:textId="77777777" w:rsidR="00711096" w:rsidRDefault="00711096" w:rsidP="007110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Alderman.</w:t>
      </w:r>
    </w:p>
    <w:p w14:paraId="3533C8B8" w14:textId="77777777" w:rsidR="00711096" w:rsidRDefault="00711096" w:rsidP="00711096">
      <w:pPr>
        <w:pStyle w:val="NoSpacing"/>
        <w:rPr>
          <w:rFonts w:cs="Times New Roman"/>
          <w:szCs w:val="24"/>
        </w:rPr>
      </w:pPr>
    </w:p>
    <w:p w14:paraId="1EA81A4E" w14:textId="77777777" w:rsidR="00711096" w:rsidRDefault="00711096" w:rsidP="00711096">
      <w:pPr>
        <w:pStyle w:val="NoSpacing"/>
        <w:rPr>
          <w:rFonts w:cs="Times New Roman"/>
          <w:szCs w:val="24"/>
        </w:rPr>
      </w:pPr>
    </w:p>
    <w:p w14:paraId="3205E58C" w14:textId="77777777" w:rsidR="00711096" w:rsidRDefault="00711096" w:rsidP="007110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Jul.</w:t>
      </w:r>
      <w:r>
        <w:rPr>
          <w:rFonts w:cs="Times New Roman"/>
          <w:szCs w:val="24"/>
        </w:rPr>
        <w:tab/>
        <w:t>1458</w:t>
      </w:r>
      <w:r>
        <w:rPr>
          <w:rFonts w:cs="Times New Roman"/>
          <w:szCs w:val="24"/>
        </w:rPr>
        <w:tab/>
        <w:t xml:space="preserve">Richard </w:t>
      </w:r>
      <w:proofErr w:type="spellStart"/>
      <w:r>
        <w:rPr>
          <w:rFonts w:cs="Times New Roman"/>
          <w:szCs w:val="24"/>
        </w:rPr>
        <w:t>Consitu</w:t>
      </w:r>
      <w:proofErr w:type="spellEnd"/>
      <w:r>
        <w:rPr>
          <w:rFonts w:cs="Times New Roman"/>
          <w:szCs w:val="24"/>
        </w:rPr>
        <w:t xml:space="preserve"> of London, skinner(q.v.), gifted his goods and chattels</w:t>
      </w:r>
    </w:p>
    <w:p w14:paraId="27440314" w14:textId="77777777" w:rsidR="00711096" w:rsidRDefault="00711096" w:rsidP="007110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 him.</w:t>
      </w:r>
    </w:p>
    <w:p w14:paraId="7736DA39" w14:textId="77777777" w:rsidR="00711096" w:rsidRDefault="00711096" w:rsidP="00711096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58-82</w:t>
      </w:r>
      <w:r w:rsidRPr="00D02259">
        <w:rPr>
          <w:rFonts w:cs="Times New Roman"/>
          <w:szCs w:val="24"/>
        </w:rPr>
        <w:t xml:space="preserve">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61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151)</w:t>
      </w:r>
    </w:p>
    <w:p w14:paraId="0E5EB33F" w14:textId="77777777" w:rsidR="00711096" w:rsidRDefault="00711096" w:rsidP="00711096">
      <w:pPr>
        <w:pStyle w:val="NoSpacing"/>
        <w:rPr>
          <w:rFonts w:cs="Times New Roman"/>
          <w:szCs w:val="24"/>
        </w:rPr>
      </w:pPr>
    </w:p>
    <w:p w14:paraId="620F3926" w14:textId="77777777" w:rsidR="00711096" w:rsidRDefault="00711096" w:rsidP="00711096">
      <w:pPr>
        <w:pStyle w:val="NoSpacing"/>
        <w:rPr>
          <w:rFonts w:cs="Times New Roman"/>
          <w:szCs w:val="24"/>
        </w:rPr>
      </w:pPr>
    </w:p>
    <w:p w14:paraId="7D1048A8" w14:textId="77777777" w:rsidR="00711096" w:rsidRDefault="00711096" w:rsidP="007110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August 2024</w:t>
      </w:r>
    </w:p>
    <w:p w14:paraId="5D44EF5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4FE6AE" w14:textId="77777777" w:rsidR="00711096" w:rsidRDefault="00711096" w:rsidP="009139A6">
      <w:r>
        <w:separator/>
      </w:r>
    </w:p>
  </w:endnote>
  <w:endnote w:type="continuationSeparator" w:id="0">
    <w:p w14:paraId="0C0963EF" w14:textId="77777777" w:rsidR="00711096" w:rsidRDefault="007110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1E03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A1F33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3A64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AE6BC7" w14:textId="77777777" w:rsidR="00711096" w:rsidRDefault="00711096" w:rsidP="009139A6">
      <w:r>
        <w:separator/>
      </w:r>
    </w:p>
  </w:footnote>
  <w:footnote w:type="continuationSeparator" w:id="0">
    <w:p w14:paraId="6A8D1A39" w14:textId="77777777" w:rsidR="00711096" w:rsidRDefault="007110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04C54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9856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8996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096"/>
    <w:rsid w:val="000666E0"/>
    <w:rsid w:val="002510B7"/>
    <w:rsid w:val="00270799"/>
    <w:rsid w:val="005C130B"/>
    <w:rsid w:val="00711096"/>
    <w:rsid w:val="00826F5C"/>
    <w:rsid w:val="009139A6"/>
    <w:rsid w:val="009411C2"/>
    <w:rsid w:val="009448BB"/>
    <w:rsid w:val="00947624"/>
    <w:rsid w:val="00A3176C"/>
    <w:rsid w:val="00AE65F8"/>
    <w:rsid w:val="00B5443E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4C97A"/>
  <w15:chartTrackingRefBased/>
  <w15:docId w15:val="{D16226A0-8545-4695-B7CB-80F974823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2024-08-13T15:07:00Z</dcterms:created>
  <dcterms:modified xsi:type="dcterms:W3CDTF">2024-08-13T15:09:00Z</dcterms:modified>
</cp:coreProperties>
</file>